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3AB" w:rsidRPr="00866A85" w:rsidRDefault="00B333AB" w:rsidP="00507595">
      <w:pPr>
        <w:rPr>
          <w:rStyle w:val="a7"/>
          <w:i w:val="0"/>
          <w:iCs w:val="0"/>
          <w:sz w:val="26"/>
          <w:szCs w:val="26"/>
        </w:rPr>
      </w:pPr>
    </w:p>
    <w:p w:rsidR="009E438F" w:rsidRPr="009E438F" w:rsidRDefault="009E438F" w:rsidP="009E438F">
      <w:pPr>
        <w:widowControl w:val="0"/>
        <w:ind w:left="-142" w:right="-170" w:firstLine="142"/>
        <w:jc w:val="center"/>
        <w:rPr>
          <w:rFonts w:ascii="Arial Unicode MS" w:eastAsia="Arial Unicode MS" w:hAnsi="Arial Unicode MS" w:cs="Arial Unicode MS"/>
          <w:color w:val="000000"/>
          <w:sz w:val="32"/>
          <w:szCs w:val="24"/>
          <w:lang w:bidi="ru-RU"/>
        </w:rPr>
      </w:pPr>
      <w:r w:rsidRPr="009E438F">
        <w:rPr>
          <w:rFonts w:ascii="Arial Unicode MS" w:eastAsia="Arial Unicode MS" w:hAnsi="Arial Unicode MS" w:cs="Arial Unicode MS"/>
          <w:color w:val="000000"/>
          <w:sz w:val="32"/>
          <w:szCs w:val="24"/>
          <w:lang w:bidi="ru-RU"/>
        </w:rPr>
        <w:t xml:space="preserve">                                     </w:t>
      </w:r>
      <w:r w:rsidRPr="009E438F">
        <w:rPr>
          <w:rFonts w:ascii="Arial Unicode MS" w:eastAsia="Arial Unicode MS" w:hAnsi="Arial Unicode MS" w:cs="Arial Unicode MS"/>
          <w:noProof/>
          <w:color w:val="000000"/>
          <w:sz w:val="32"/>
          <w:szCs w:val="24"/>
        </w:rPr>
        <w:drawing>
          <wp:inline distT="0" distB="0" distL="0" distR="0">
            <wp:extent cx="873125" cy="772795"/>
            <wp:effectExtent l="19050" t="0" r="317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125" cy="77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438F">
        <w:rPr>
          <w:rFonts w:ascii="Arial Unicode MS" w:eastAsia="Arial Unicode MS" w:hAnsi="Arial Unicode MS" w:cs="Arial Unicode MS"/>
          <w:color w:val="000000"/>
          <w:sz w:val="32"/>
          <w:szCs w:val="24"/>
          <w:lang w:bidi="ru-RU"/>
        </w:rPr>
        <w:t xml:space="preserve">                            Проект</w:t>
      </w:r>
    </w:p>
    <w:p w:rsidR="009E438F" w:rsidRPr="009E438F" w:rsidRDefault="009E438F" w:rsidP="009E438F">
      <w:pPr>
        <w:jc w:val="center"/>
        <w:rPr>
          <w:b/>
          <w:bCs/>
          <w:sz w:val="28"/>
          <w:szCs w:val="28"/>
        </w:rPr>
      </w:pPr>
    </w:p>
    <w:p w:rsidR="009E438F" w:rsidRPr="009E438F" w:rsidRDefault="009E438F" w:rsidP="009E438F">
      <w:pPr>
        <w:jc w:val="center"/>
        <w:rPr>
          <w:b/>
          <w:bCs/>
          <w:sz w:val="28"/>
          <w:szCs w:val="28"/>
        </w:rPr>
      </w:pPr>
      <w:r w:rsidRPr="009E438F">
        <w:rPr>
          <w:b/>
          <w:bCs/>
          <w:sz w:val="28"/>
          <w:szCs w:val="28"/>
        </w:rPr>
        <w:t>РЕСПУБЛИКА ДАГЕСТАН</w:t>
      </w:r>
    </w:p>
    <w:p w:rsidR="009E438F" w:rsidRPr="009E438F" w:rsidRDefault="009E438F" w:rsidP="009E438F">
      <w:pPr>
        <w:widowControl w:val="0"/>
        <w:jc w:val="center"/>
        <w:rPr>
          <w:rFonts w:eastAsia="Arial Unicode MS"/>
          <w:b/>
          <w:color w:val="000000"/>
          <w:sz w:val="28"/>
          <w:szCs w:val="24"/>
          <w:lang w:bidi="ru-RU"/>
        </w:rPr>
      </w:pPr>
      <w:r w:rsidRPr="009E438F">
        <w:rPr>
          <w:rFonts w:eastAsia="Arial Unicode MS"/>
          <w:b/>
          <w:color w:val="000000"/>
          <w:sz w:val="28"/>
          <w:szCs w:val="24"/>
          <w:lang w:bidi="ru-RU"/>
        </w:rPr>
        <w:t xml:space="preserve">АДМИНИСТРАЦИЯ </w:t>
      </w:r>
      <w:r w:rsidRPr="009E438F">
        <w:rPr>
          <w:rFonts w:eastAsia="Arial Unicode MS"/>
          <w:b/>
          <w:color w:val="000000"/>
          <w:sz w:val="28"/>
          <w:szCs w:val="28"/>
          <w:lang w:bidi="ru-RU"/>
        </w:rPr>
        <w:t>МУНИЦИПАЛЬНОГО ОБРАЗОВАНИЯ</w:t>
      </w:r>
    </w:p>
    <w:p w:rsidR="009E438F" w:rsidRPr="009E438F" w:rsidRDefault="009E438F" w:rsidP="009E438F">
      <w:pPr>
        <w:keepNext/>
        <w:jc w:val="center"/>
        <w:outlineLvl w:val="0"/>
        <w:rPr>
          <w:b/>
          <w:bCs/>
          <w:sz w:val="28"/>
          <w:szCs w:val="24"/>
        </w:rPr>
      </w:pPr>
      <w:r w:rsidRPr="009E438F">
        <w:rPr>
          <w:b/>
          <w:bCs/>
          <w:sz w:val="28"/>
          <w:szCs w:val="24"/>
        </w:rPr>
        <w:t>«АКУШИНСКИЙ РАЙОН»</w:t>
      </w:r>
    </w:p>
    <w:p w:rsidR="009E438F" w:rsidRPr="009E438F" w:rsidRDefault="009E438F" w:rsidP="009E438F">
      <w:pPr>
        <w:widowControl w:val="0"/>
        <w:jc w:val="center"/>
        <w:rPr>
          <w:rFonts w:ascii="Arial Unicode MS" w:eastAsia="Arial Unicode MS" w:hAnsi="Arial Unicode MS" w:cs="Arial Unicode MS"/>
          <w:color w:val="000000"/>
          <w:sz w:val="24"/>
          <w:szCs w:val="28"/>
          <w:lang w:bidi="ru-RU"/>
        </w:rPr>
      </w:pPr>
    </w:p>
    <w:p w:rsidR="009E438F" w:rsidRPr="009E438F" w:rsidRDefault="009E438F" w:rsidP="009E438F">
      <w:pPr>
        <w:widowControl w:val="0"/>
        <w:rPr>
          <w:rFonts w:eastAsia="Arial Unicode MS"/>
          <w:color w:val="000000"/>
          <w:sz w:val="18"/>
          <w:szCs w:val="18"/>
          <w:lang w:bidi="ru-RU"/>
        </w:rPr>
      </w:pPr>
      <w:r w:rsidRPr="009E438F">
        <w:rPr>
          <w:rFonts w:eastAsia="Arial Unicode MS"/>
          <w:color w:val="000000"/>
          <w:sz w:val="18"/>
          <w:szCs w:val="18"/>
          <w:lang w:bidi="ru-RU"/>
        </w:rPr>
        <w:t xml:space="preserve">368280 РД, Акушинский район                                                                                                 телефон: 8 (260) 21-3-40, 21-3-45 </w:t>
      </w:r>
    </w:p>
    <w:p w:rsidR="009E438F" w:rsidRPr="009E438F" w:rsidRDefault="009E438F" w:rsidP="009E438F">
      <w:pPr>
        <w:widowControl w:val="0"/>
        <w:rPr>
          <w:rFonts w:eastAsia="Arial Unicode MS"/>
          <w:color w:val="000000"/>
          <w:sz w:val="18"/>
          <w:szCs w:val="18"/>
          <w:lang w:val="en-US" w:bidi="ru-RU"/>
        </w:rPr>
      </w:pPr>
      <w:r w:rsidRPr="009E438F">
        <w:rPr>
          <w:rFonts w:eastAsia="Arial Unicode MS"/>
          <w:color w:val="000000"/>
          <w:sz w:val="18"/>
          <w:szCs w:val="18"/>
          <w:lang w:bidi="ru-RU"/>
        </w:rPr>
        <w:t xml:space="preserve"> с</w:t>
      </w:r>
      <w:r w:rsidRPr="009E438F">
        <w:rPr>
          <w:rFonts w:eastAsia="Arial Unicode MS"/>
          <w:color w:val="000000"/>
          <w:sz w:val="18"/>
          <w:szCs w:val="18"/>
          <w:lang w:val="en-US" w:bidi="ru-RU"/>
        </w:rPr>
        <w:t xml:space="preserve">. </w:t>
      </w:r>
      <w:r w:rsidRPr="009E438F">
        <w:rPr>
          <w:rFonts w:eastAsia="Arial Unicode MS"/>
          <w:color w:val="000000"/>
          <w:sz w:val="18"/>
          <w:szCs w:val="18"/>
          <w:lang w:bidi="ru-RU"/>
        </w:rPr>
        <w:t>Акуша</w:t>
      </w:r>
      <w:r w:rsidRPr="009E438F">
        <w:rPr>
          <w:rFonts w:eastAsia="Arial Unicode MS"/>
          <w:color w:val="000000"/>
          <w:sz w:val="18"/>
          <w:szCs w:val="18"/>
          <w:lang w:val="en-US" w:bidi="ru-RU"/>
        </w:rPr>
        <w:t xml:space="preserve">                                                                                                                                     </w:t>
      </w:r>
      <w:r w:rsidRPr="009E438F">
        <w:rPr>
          <w:rFonts w:eastAsia="Arial Unicode MS"/>
          <w:color w:val="000000"/>
          <w:sz w:val="18"/>
          <w:szCs w:val="18"/>
          <w:lang w:bidi="ru-RU"/>
        </w:rPr>
        <w:t>факс</w:t>
      </w:r>
      <w:r w:rsidRPr="009E438F">
        <w:rPr>
          <w:rFonts w:eastAsia="Arial Unicode MS"/>
          <w:color w:val="000000"/>
          <w:sz w:val="18"/>
          <w:szCs w:val="18"/>
          <w:lang w:val="en-US" w:bidi="ru-RU"/>
        </w:rPr>
        <w:t xml:space="preserve">: 8 (87260) 21-2-39                                                                                                 </w:t>
      </w:r>
    </w:p>
    <w:p w:rsidR="009E438F" w:rsidRPr="009E438F" w:rsidRDefault="009E438F" w:rsidP="009E438F">
      <w:pPr>
        <w:widowControl w:val="0"/>
        <w:rPr>
          <w:rFonts w:eastAsia="Arial Unicode MS"/>
          <w:color w:val="000000"/>
          <w:sz w:val="18"/>
          <w:szCs w:val="18"/>
          <w:lang w:val="en-US" w:bidi="ru-RU"/>
        </w:rPr>
      </w:pPr>
      <w:r w:rsidRPr="009E438F">
        <w:rPr>
          <w:rFonts w:eastAsia="Arial Unicode MS"/>
          <w:color w:val="000000"/>
          <w:sz w:val="18"/>
          <w:szCs w:val="18"/>
          <w:lang w:val="en-US" w:bidi="ru-RU"/>
        </w:rPr>
        <w:t xml:space="preserve"> http//: mr-akusha.ru </w:t>
      </w:r>
      <w:r w:rsidRPr="009E438F">
        <w:rPr>
          <w:rFonts w:eastAsia="Arial Unicode MS"/>
          <w:color w:val="000000"/>
          <w:sz w:val="22"/>
          <w:szCs w:val="22"/>
          <w:lang w:val="en-US" w:bidi="ru-RU"/>
        </w:rPr>
        <w:t xml:space="preserve">                                                                                               </w:t>
      </w:r>
      <w:r w:rsidRPr="009E438F">
        <w:rPr>
          <w:rFonts w:eastAsia="Arial Unicode MS"/>
          <w:color w:val="000000"/>
          <w:sz w:val="18"/>
          <w:szCs w:val="18"/>
          <w:lang w:val="en-US" w:bidi="ru-RU"/>
        </w:rPr>
        <w:t>e-mail: amo-akusha@mail.ru</w:t>
      </w:r>
    </w:p>
    <w:p w:rsidR="009E438F" w:rsidRPr="007B66C2" w:rsidRDefault="009E438F" w:rsidP="009E438F">
      <w:pPr>
        <w:widowControl w:val="0"/>
        <w:pBdr>
          <w:top w:val="thinThickSmallGap" w:sz="24" w:space="1" w:color="auto"/>
        </w:pBdr>
        <w:tabs>
          <w:tab w:val="left" w:pos="2070"/>
        </w:tabs>
        <w:jc w:val="right"/>
        <w:rPr>
          <w:rFonts w:eastAsia="Arial Unicode MS"/>
          <w:b/>
          <w:bCs/>
          <w:color w:val="000000"/>
          <w:sz w:val="28"/>
          <w:szCs w:val="28"/>
          <w:lang w:val="en-US" w:bidi="ru-RU"/>
        </w:rPr>
      </w:pPr>
    </w:p>
    <w:p w:rsidR="009E438F" w:rsidRPr="009E438F" w:rsidRDefault="009E438F" w:rsidP="009E438F">
      <w:pPr>
        <w:pStyle w:val="af1"/>
        <w:rPr>
          <w:rFonts w:ascii="Times New Roman" w:hAnsi="Times New Roman"/>
          <w:sz w:val="28"/>
          <w:szCs w:val="28"/>
          <w:lang w:bidi="ru-RU"/>
        </w:rPr>
      </w:pPr>
      <w:r w:rsidRPr="007B66C2">
        <w:rPr>
          <w:rFonts w:ascii="Times New Roman" w:hAnsi="Times New Roman"/>
          <w:sz w:val="28"/>
          <w:szCs w:val="28"/>
          <w:lang w:val="en-US" w:bidi="ru-RU"/>
        </w:rPr>
        <w:t xml:space="preserve">       </w:t>
      </w:r>
      <w:r w:rsidRPr="009E438F">
        <w:rPr>
          <w:rFonts w:ascii="Times New Roman" w:hAnsi="Times New Roman"/>
          <w:sz w:val="28"/>
          <w:szCs w:val="28"/>
          <w:lang w:bidi="ru-RU"/>
        </w:rPr>
        <w:t>«        »           2023</w:t>
      </w:r>
      <w:r>
        <w:rPr>
          <w:rFonts w:ascii="Times New Roman" w:hAnsi="Times New Roman"/>
          <w:sz w:val="28"/>
          <w:szCs w:val="28"/>
          <w:lang w:bidi="ru-RU"/>
        </w:rPr>
        <w:t xml:space="preserve"> </w:t>
      </w:r>
      <w:r w:rsidRPr="009E438F">
        <w:rPr>
          <w:rFonts w:ascii="Times New Roman" w:hAnsi="Times New Roman"/>
          <w:sz w:val="28"/>
          <w:szCs w:val="28"/>
          <w:lang w:bidi="ru-RU"/>
        </w:rPr>
        <w:t>г</w:t>
      </w:r>
      <w:r>
        <w:rPr>
          <w:rFonts w:ascii="Times New Roman" w:hAnsi="Times New Roman"/>
          <w:sz w:val="28"/>
          <w:szCs w:val="28"/>
          <w:lang w:bidi="ru-RU"/>
        </w:rPr>
        <w:t xml:space="preserve">.                                                                                  </w:t>
      </w:r>
      <w:r w:rsidRPr="009E438F">
        <w:rPr>
          <w:rFonts w:ascii="Times New Roman" w:eastAsia="Arial Unicode MS" w:hAnsi="Times New Roman"/>
          <w:sz w:val="28"/>
          <w:szCs w:val="28"/>
        </w:rPr>
        <w:t>№</w:t>
      </w:r>
      <w:r w:rsidRPr="009E438F">
        <w:rPr>
          <w:rFonts w:ascii="Times New Roman" w:hAnsi="Times New Roman"/>
          <w:sz w:val="28"/>
          <w:szCs w:val="28"/>
          <w:lang w:bidi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E438F" w:rsidRPr="007B66C2" w:rsidRDefault="009E438F" w:rsidP="009E438F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9E438F" w:rsidRPr="007B66C2" w:rsidRDefault="009E438F" w:rsidP="009E438F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9E438F" w:rsidRPr="007B66C2" w:rsidRDefault="009E438F" w:rsidP="009E438F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9E438F" w:rsidRPr="007B66C2" w:rsidRDefault="009E438F" w:rsidP="009E438F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9E438F" w:rsidRPr="007B66C2" w:rsidRDefault="009E438F" w:rsidP="009E438F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9E438F" w:rsidRPr="007B66C2" w:rsidRDefault="009E438F" w:rsidP="009E438F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9E438F" w:rsidRPr="007B66C2" w:rsidRDefault="009E438F" w:rsidP="009E438F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9E438F" w:rsidRPr="007B66C2" w:rsidRDefault="009E438F" w:rsidP="009E438F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9E438F" w:rsidRPr="007B66C2" w:rsidRDefault="009E438F" w:rsidP="009E438F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9E438F" w:rsidRPr="007B66C2" w:rsidRDefault="009E438F" w:rsidP="009E438F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9E438F" w:rsidRPr="007B66C2" w:rsidRDefault="009E438F" w:rsidP="009E438F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9E438F" w:rsidRPr="007B66C2" w:rsidRDefault="009E438F" w:rsidP="009E438F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9E438F" w:rsidRPr="007B66C2" w:rsidRDefault="009E438F" w:rsidP="009E438F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9E438F" w:rsidRPr="007B66C2" w:rsidRDefault="009E438F" w:rsidP="009E438F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4F0D46" w:rsidRPr="009E438F" w:rsidRDefault="004F0D46" w:rsidP="009E438F">
      <w:pPr>
        <w:pStyle w:val="af1"/>
        <w:jc w:val="center"/>
        <w:rPr>
          <w:rFonts w:ascii="Times New Roman" w:hAnsi="Times New Roman"/>
          <w:b/>
          <w:bCs/>
          <w:sz w:val="28"/>
          <w:szCs w:val="28"/>
        </w:rPr>
      </w:pPr>
      <w:r w:rsidRPr="009E438F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F0D46" w:rsidRPr="009E438F" w:rsidRDefault="004F0D46" w:rsidP="009E438F">
      <w:pPr>
        <w:pStyle w:val="af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E438F" w:rsidRPr="009E438F" w:rsidRDefault="00A67FC1" w:rsidP="009E438F">
      <w:pPr>
        <w:pStyle w:val="af1"/>
        <w:jc w:val="center"/>
        <w:rPr>
          <w:rFonts w:ascii="Times New Roman" w:hAnsi="Times New Roman"/>
          <w:b/>
          <w:bCs/>
          <w:sz w:val="28"/>
          <w:szCs w:val="28"/>
        </w:rPr>
      </w:pPr>
      <w:r w:rsidRPr="009E438F">
        <w:rPr>
          <w:rFonts w:ascii="Times New Roman" w:hAnsi="Times New Roman"/>
          <w:b/>
          <w:bCs/>
          <w:sz w:val="28"/>
          <w:szCs w:val="28"/>
        </w:rPr>
        <w:t>о</w:t>
      </w:r>
      <w:r w:rsidR="004F0D46" w:rsidRPr="009E438F">
        <w:rPr>
          <w:rFonts w:ascii="Times New Roman" w:hAnsi="Times New Roman"/>
          <w:b/>
          <w:bCs/>
          <w:sz w:val="28"/>
          <w:szCs w:val="28"/>
        </w:rPr>
        <w:t xml:space="preserve">б утверждении </w:t>
      </w:r>
      <w:r w:rsidR="001D2304">
        <w:rPr>
          <w:rFonts w:ascii="Times New Roman" w:hAnsi="Times New Roman"/>
          <w:b/>
          <w:bCs/>
          <w:sz w:val="28"/>
          <w:szCs w:val="28"/>
        </w:rPr>
        <w:t>П</w:t>
      </w:r>
      <w:r w:rsidR="004F0D46" w:rsidRPr="009E438F">
        <w:rPr>
          <w:rFonts w:ascii="Times New Roman" w:hAnsi="Times New Roman"/>
          <w:b/>
          <w:bCs/>
          <w:sz w:val="28"/>
          <w:szCs w:val="28"/>
        </w:rPr>
        <w:t>лана мероприятий,</w:t>
      </w:r>
      <w:r w:rsidR="004F0D46" w:rsidRPr="009E438F">
        <w:rPr>
          <w:rFonts w:ascii="Times New Roman" w:hAnsi="Times New Roman"/>
          <w:b/>
          <w:bCs/>
          <w:sz w:val="28"/>
          <w:szCs w:val="28"/>
        </w:rPr>
        <w:br/>
        <w:t xml:space="preserve">посвящённого Году </w:t>
      </w:r>
      <w:r w:rsidR="009E438F" w:rsidRPr="009E438F">
        <w:rPr>
          <w:rFonts w:ascii="Times New Roman" w:hAnsi="Times New Roman"/>
          <w:b/>
          <w:bCs/>
          <w:sz w:val="28"/>
          <w:szCs w:val="28"/>
        </w:rPr>
        <w:t>наставника и педагога</w:t>
      </w:r>
    </w:p>
    <w:p w:rsidR="004F0D46" w:rsidRPr="009E438F" w:rsidRDefault="004F0D46" w:rsidP="009E438F">
      <w:pPr>
        <w:pStyle w:val="af1"/>
        <w:jc w:val="center"/>
        <w:rPr>
          <w:rFonts w:ascii="Times New Roman" w:hAnsi="Times New Roman"/>
          <w:b/>
          <w:bCs/>
          <w:sz w:val="28"/>
          <w:szCs w:val="28"/>
        </w:rPr>
      </w:pPr>
      <w:r w:rsidRPr="009E438F">
        <w:rPr>
          <w:rFonts w:ascii="Times New Roman" w:hAnsi="Times New Roman"/>
          <w:b/>
          <w:bCs/>
          <w:sz w:val="28"/>
          <w:szCs w:val="28"/>
        </w:rPr>
        <w:t xml:space="preserve">в </w:t>
      </w:r>
      <w:r w:rsidR="009E438F" w:rsidRPr="009E438F">
        <w:rPr>
          <w:rFonts w:ascii="Times New Roman" w:hAnsi="Times New Roman"/>
          <w:b/>
          <w:bCs/>
          <w:sz w:val="28"/>
          <w:szCs w:val="28"/>
        </w:rPr>
        <w:t>Акушинском районе</w:t>
      </w:r>
    </w:p>
    <w:p w:rsidR="00121B87" w:rsidRPr="00A67FC1" w:rsidRDefault="00121B87" w:rsidP="00121B87">
      <w:pPr>
        <w:jc w:val="center"/>
        <w:rPr>
          <w:rFonts w:eastAsia="Arial Unicode MS"/>
          <w:sz w:val="16"/>
          <w:szCs w:val="16"/>
        </w:rPr>
      </w:pPr>
    </w:p>
    <w:p w:rsidR="009E438F" w:rsidRDefault="00A67FC1" w:rsidP="009E438F">
      <w:pPr>
        <w:pStyle w:val="af1"/>
        <w:rPr>
          <w:rFonts w:ascii="Times New Roman" w:hAnsi="Times New Roman"/>
          <w:sz w:val="28"/>
          <w:szCs w:val="28"/>
        </w:rPr>
      </w:pPr>
      <w:r w:rsidRPr="00A67FC1">
        <w:rPr>
          <w:shd w:val="clear" w:color="auto" w:fill="FFFFFF"/>
        </w:rPr>
        <w:t xml:space="preserve">            </w:t>
      </w:r>
      <w:r w:rsidR="004F0D46" w:rsidRPr="009E438F">
        <w:rPr>
          <w:rFonts w:ascii="Times New Roman" w:hAnsi="Times New Roman"/>
          <w:sz w:val="28"/>
          <w:szCs w:val="28"/>
        </w:rPr>
        <w:t xml:space="preserve">В соответствии с Указом </w:t>
      </w:r>
      <w:r w:rsidR="009E438F" w:rsidRPr="009E438F">
        <w:rPr>
          <w:rFonts w:ascii="Times New Roman" w:hAnsi="Times New Roman"/>
          <w:sz w:val="28"/>
          <w:szCs w:val="28"/>
        </w:rPr>
        <w:t xml:space="preserve">Президента Российской Федерации от 27 июня 2022 г. № 401 «О проведении в Российской Федерации Года педагога и наставника», </w:t>
      </w:r>
      <w:r w:rsidR="004F0D46" w:rsidRPr="009E438F">
        <w:rPr>
          <w:rFonts w:ascii="Times New Roman" w:hAnsi="Times New Roman"/>
          <w:sz w:val="28"/>
          <w:szCs w:val="28"/>
        </w:rPr>
        <w:t xml:space="preserve">в целях </w:t>
      </w:r>
      <w:r w:rsidR="009E438F" w:rsidRPr="009E438F">
        <w:rPr>
          <w:rFonts w:ascii="Times New Roman" w:hAnsi="Times New Roman"/>
          <w:sz w:val="28"/>
          <w:szCs w:val="28"/>
        </w:rPr>
        <w:t>признания особого статуса педагогических работников</w:t>
      </w:r>
      <w:r w:rsidR="009E438F">
        <w:rPr>
          <w:rFonts w:ascii="Times New Roman" w:hAnsi="Times New Roman"/>
          <w:sz w:val="28"/>
          <w:szCs w:val="28"/>
        </w:rPr>
        <w:t xml:space="preserve">, </w:t>
      </w:r>
      <w:r w:rsidR="009E438F" w:rsidRPr="009E438F">
        <w:rPr>
          <w:rFonts w:ascii="Times New Roman" w:hAnsi="Times New Roman"/>
          <w:sz w:val="28"/>
          <w:szCs w:val="28"/>
        </w:rPr>
        <w:t xml:space="preserve"> в том числе осуществляющих наставническую деятельность</w:t>
      </w:r>
      <w:r w:rsidR="009E438F">
        <w:rPr>
          <w:rFonts w:ascii="Times New Roman" w:hAnsi="Times New Roman"/>
          <w:sz w:val="28"/>
          <w:szCs w:val="28"/>
        </w:rPr>
        <w:t>, А</w:t>
      </w:r>
      <w:r w:rsidR="004F0D46" w:rsidRPr="009E438F">
        <w:rPr>
          <w:rFonts w:ascii="Times New Roman" w:hAnsi="Times New Roman"/>
          <w:sz w:val="28"/>
          <w:szCs w:val="28"/>
        </w:rPr>
        <w:t xml:space="preserve">дминистрация муниципального образования «Акушинский  район» </w:t>
      </w:r>
    </w:p>
    <w:p w:rsidR="004F0D46" w:rsidRPr="009E438F" w:rsidRDefault="004F0D46" w:rsidP="009E438F">
      <w:pPr>
        <w:pStyle w:val="af1"/>
        <w:rPr>
          <w:rFonts w:ascii="Times New Roman" w:hAnsi="Times New Roman"/>
          <w:sz w:val="28"/>
          <w:szCs w:val="28"/>
        </w:rPr>
      </w:pPr>
      <w:r w:rsidRPr="009E438F">
        <w:rPr>
          <w:rFonts w:ascii="Times New Roman" w:hAnsi="Times New Roman"/>
          <w:sz w:val="28"/>
          <w:szCs w:val="28"/>
        </w:rPr>
        <w:t>постановляет:</w:t>
      </w:r>
    </w:p>
    <w:p w:rsidR="004F0D46" w:rsidRPr="009E438F" w:rsidRDefault="00BE62DE" w:rsidP="009E438F">
      <w:pPr>
        <w:pStyle w:val="3"/>
        <w:jc w:val="both"/>
        <w:rPr>
          <w:b w:val="0"/>
          <w:sz w:val="28"/>
          <w:szCs w:val="28"/>
        </w:rPr>
      </w:pPr>
      <w:bookmarkStart w:id="0" w:name="bookmark3"/>
      <w:bookmarkEnd w:id="0"/>
      <w:r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ab/>
      </w:r>
      <w:r w:rsidR="009E438F">
        <w:rPr>
          <w:b w:val="0"/>
          <w:sz w:val="28"/>
          <w:szCs w:val="28"/>
        </w:rPr>
        <w:t>1.</w:t>
      </w:r>
      <w:r w:rsidR="004F0D46" w:rsidRPr="009E438F">
        <w:rPr>
          <w:b w:val="0"/>
          <w:sz w:val="28"/>
          <w:szCs w:val="28"/>
        </w:rPr>
        <w:t xml:space="preserve">Утвердить План мероприятий, посвящённый </w:t>
      </w:r>
      <w:r w:rsidR="009E438F" w:rsidRPr="009E438F">
        <w:rPr>
          <w:b w:val="0"/>
          <w:sz w:val="28"/>
          <w:szCs w:val="28"/>
        </w:rPr>
        <w:t>Году педагога и наставника в</w:t>
      </w:r>
      <w:r w:rsidR="004F0D46" w:rsidRPr="009E438F">
        <w:rPr>
          <w:b w:val="0"/>
          <w:sz w:val="28"/>
          <w:szCs w:val="28"/>
        </w:rPr>
        <w:t xml:space="preserve"> </w:t>
      </w:r>
      <w:r w:rsidR="009E438F" w:rsidRPr="009E438F">
        <w:rPr>
          <w:b w:val="0"/>
          <w:sz w:val="28"/>
          <w:szCs w:val="28"/>
        </w:rPr>
        <w:t>Акушинском районе (Пр</w:t>
      </w:r>
      <w:r w:rsidR="008571A7" w:rsidRPr="009E438F">
        <w:rPr>
          <w:b w:val="0"/>
          <w:sz w:val="28"/>
          <w:szCs w:val="28"/>
        </w:rPr>
        <w:t>иложение №1</w:t>
      </w:r>
      <w:r w:rsidR="009E438F" w:rsidRPr="009E438F">
        <w:rPr>
          <w:b w:val="0"/>
          <w:sz w:val="28"/>
          <w:szCs w:val="28"/>
        </w:rPr>
        <w:t>).</w:t>
      </w:r>
    </w:p>
    <w:p w:rsidR="009E438F" w:rsidRPr="009E438F" w:rsidRDefault="009E438F" w:rsidP="00BE62DE">
      <w:pPr>
        <w:pStyle w:val="3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</w:t>
      </w:r>
      <w:r w:rsidRPr="009E438F">
        <w:rPr>
          <w:b w:val="0"/>
          <w:sz w:val="28"/>
          <w:szCs w:val="28"/>
        </w:rPr>
        <w:t>Управлению образования администрации МО «Акушинский район» (М.Р. Каримгаджиеву) обеспечить исполнение Плана в установленные сроки.</w:t>
      </w:r>
    </w:p>
    <w:p w:rsidR="009E438F" w:rsidRPr="009E438F" w:rsidRDefault="009E438F" w:rsidP="00BE62DE">
      <w:pPr>
        <w:pStyle w:val="3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</w:t>
      </w:r>
      <w:r w:rsidRPr="009E438F">
        <w:rPr>
          <w:b w:val="0"/>
          <w:sz w:val="28"/>
          <w:szCs w:val="28"/>
        </w:rPr>
        <w:t>Настоящее постановление вступает в силу со дня его подписания.</w:t>
      </w:r>
    </w:p>
    <w:p w:rsidR="004F0D46" w:rsidRPr="009E438F" w:rsidRDefault="009E438F" w:rsidP="00BE62DE">
      <w:pPr>
        <w:pStyle w:val="3"/>
        <w:ind w:firstLine="708"/>
        <w:jc w:val="both"/>
        <w:rPr>
          <w:b w:val="0"/>
          <w:sz w:val="28"/>
          <w:szCs w:val="28"/>
        </w:rPr>
      </w:pPr>
      <w:r>
        <w:rPr>
          <w:b w:val="0"/>
          <w:color w:val="000000" w:themeColor="text1"/>
          <w:sz w:val="28"/>
          <w:szCs w:val="28"/>
          <w:shd w:val="clear" w:color="auto" w:fill="FFFFFF"/>
        </w:rPr>
        <w:t>4.</w:t>
      </w:r>
      <w:r w:rsidR="004F0D46" w:rsidRPr="009E438F">
        <w:rPr>
          <w:b w:val="0"/>
          <w:color w:val="000000" w:themeColor="text1"/>
          <w:sz w:val="28"/>
          <w:szCs w:val="28"/>
          <w:shd w:val="clear" w:color="auto" w:fill="FFFFFF"/>
        </w:rPr>
        <w:t>Опубликовать настоящее постановление на официальном сайте администрации МО «Акушинский район</w:t>
      </w:r>
      <w:r w:rsidR="004F0D46" w:rsidRPr="009E438F">
        <w:rPr>
          <w:b w:val="0"/>
          <w:kern w:val="2"/>
          <w:sz w:val="28"/>
          <w:szCs w:val="28"/>
          <w:lang w:eastAsia="ar-SA"/>
        </w:rPr>
        <w:t>».</w:t>
      </w:r>
      <w:r w:rsidR="004F0D46" w:rsidRPr="009E438F">
        <w:rPr>
          <w:b w:val="0"/>
          <w:color w:val="444444"/>
          <w:sz w:val="28"/>
          <w:szCs w:val="28"/>
          <w:shd w:val="clear" w:color="auto" w:fill="FFFFFF"/>
        </w:rPr>
        <w:t xml:space="preserve"> </w:t>
      </w:r>
    </w:p>
    <w:p w:rsidR="00A67FC1" w:rsidRPr="009E438F" w:rsidRDefault="009E438F" w:rsidP="00BE62DE">
      <w:pPr>
        <w:pStyle w:val="3"/>
        <w:ind w:firstLine="708"/>
        <w:jc w:val="both"/>
        <w:rPr>
          <w:b w:val="0"/>
          <w:sz w:val="28"/>
          <w:szCs w:val="28"/>
        </w:rPr>
      </w:pPr>
      <w:bookmarkStart w:id="1" w:name="bookmark4"/>
      <w:bookmarkStart w:id="2" w:name="bookmark5"/>
      <w:bookmarkEnd w:id="1"/>
      <w:bookmarkEnd w:id="2"/>
      <w:r>
        <w:rPr>
          <w:b w:val="0"/>
          <w:sz w:val="28"/>
          <w:szCs w:val="28"/>
        </w:rPr>
        <w:t>5.</w:t>
      </w:r>
      <w:r w:rsidR="004F0D46" w:rsidRPr="009E438F">
        <w:rPr>
          <w:b w:val="0"/>
          <w:sz w:val="28"/>
          <w:szCs w:val="28"/>
        </w:rPr>
        <w:t xml:space="preserve">Контроль </w:t>
      </w:r>
      <w:r w:rsidR="00345F67" w:rsidRPr="009E438F">
        <w:rPr>
          <w:b w:val="0"/>
          <w:sz w:val="28"/>
          <w:szCs w:val="28"/>
        </w:rPr>
        <w:t>над</w:t>
      </w:r>
      <w:r w:rsidR="004F0D46" w:rsidRPr="009E438F">
        <w:rPr>
          <w:b w:val="0"/>
          <w:sz w:val="28"/>
          <w:szCs w:val="28"/>
        </w:rPr>
        <w:t xml:space="preserve"> исполнением настоящего </w:t>
      </w:r>
      <w:r w:rsidRPr="009E438F">
        <w:rPr>
          <w:b w:val="0"/>
          <w:sz w:val="28"/>
          <w:szCs w:val="28"/>
        </w:rPr>
        <w:t>постановления возложить</w:t>
      </w:r>
      <w:r w:rsidR="004F0D46" w:rsidRPr="009E438F">
        <w:rPr>
          <w:b w:val="0"/>
          <w:sz w:val="28"/>
          <w:szCs w:val="28"/>
        </w:rPr>
        <w:t xml:space="preserve"> на заместителя главы администрации МО «</w:t>
      </w:r>
      <w:r w:rsidRPr="009E438F">
        <w:rPr>
          <w:b w:val="0"/>
          <w:sz w:val="28"/>
          <w:szCs w:val="28"/>
        </w:rPr>
        <w:t>Акушинский район</w:t>
      </w:r>
      <w:r w:rsidR="004F0D46" w:rsidRPr="009E438F">
        <w:rPr>
          <w:b w:val="0"/>
          <w:sz w:val="28"/>
          <w:szCs w:val="28"/>
        </w:rPr>
        <w:t>» Гасангусейнову Э.К.</w:t>
      </w:r>
    </w:p>
    <w:p w:rsidR="00A67FC1" w:rsidRPr="00A67FC1" w:rsidRDefault="00A67FC1" w:rsidP="004F0D46">
      <w:pPr>
        <w:spacing w:line="240" w:lineRule="atLeast"/>
        <w:rPr>
          <w:bCs/>
          <w:sz w:val="28"/>
          <w:szCs w:val="28"/>
        </w:rPr>
      </w:pPr>
    </w:p>
    <w:p w:rsidR="004F0D46" w:rsidRPr="00345F67" w:rsidRDefault="004F0D46" w:rsidP="00A67FC1">
      <w:pPr>
        <w:pStyle w:val="4"/>
        <w:rPr>
          <w:sz w:val="28"/>
          <w:szCs w:val="28"/>
        </w:rPr>
      </w:pPr>
      <w:r w:rsidRPr="00345F67">
        <w:rPr>
          <w:sz w:val="28"/>
          <w:szCs w:val="28"/>
        </w:rPr>
        <w:t xml:space="preserve">Глава администрации </w:t>
      </w:r>
    </w:p>
    <w:p w:rsidR="004F0D46" w:rsidRPr="00345F67" w:rsidRDefault="004F0D46" w:rsidP="00A67FC1">
      <w:pPr>
        <w:pStyle w:val="4"/>
        <w:rPr>
          <w:sz w:val="28"/>
          <w:szCs w:val="28"/>
        </w:rPr>
      </w:pPr>
      <w:r w:rsidRPr="00345F67">
        <w:rPr>
          <w:sz w:val="28"/>
          <w:szCs w:val="28"/>
        </w:rPr>
        <w:t xml:space="preserve">муниципального образования </w:t>
      </w:r>
    </w:p>
    <w:p w:rsidR="004F0D46" w:rsidRPr="00345F67" w:rsidRDefault="004F0D46" w:rsidP="00A67FC1">
      <w:pPr>
        <w:pStyle w:val="4"/>
        <w:rPr>
          <w:sz w:val="28"/>
          <w:szCs w:val="28"/>
        </w:rPr>
      </w:pPr>
      <w:r w:rsidRPr="00345F67">
        <w:rPr>
          <w:sz w:val="28"/>
          <w:szCs w:val="28"/>
        </w:rPr>
        <w:t xml:space="preserve">«Акушинский район»      </w:t>
      </w:r>
      <w:r w:rsidR="00AB2D69" w:rsidRPr="00345F67">
        <w:rPr>
          <w:sz w:val="28"/>
          <w:szCs w:val="28"/>
        </w:rPr>
        <w:t xml:space="preserve">                                           </w:t>
      </w:r>
      <w:r w:rsidRPr="00345F67">
        <w:rPr>
          <w:sz w:val="28"/>
          <w:szCs w:val="28"/>
        </w:rPr>
        <w:t>М.К. Абдулкеримов</w:t>
      </w:r>
    </w:p>
    <w:p w:rsidR="004F0D46" w:rsidRPr="00A67FC1" w:rsidRDefault="004F0D46" w:rsidP="00A67FC1">
      <w:pPr>
        <w:pStyle w:val="4"/>
      </w:pPr>
    </w:p>
    <w:p w:rsidR="00121B87" w:rsidRPr="00A67FC1" w:rsidRDefault="00121B87" w:rsidP="004F0D46">
      <w:pPr>
        <w:ind w:firstLine="708"/>
        <w:jc w:val="both"/>
        <w:rPr>
          <w:rStyle w:val="a7"/>
          <w:rFonts w:eastAsia="Arial Unicode MS"/>
          <w:b/>
          <w:i w:val="0"/>
          <w:iCs w:val="0"/>
          <w:sz w:val="28"/>
          <w:szCs w:val="28"/>
        </w:rPr>
      </w:pPr>
    </w:p>
    <w:p w:rsidR="004F0D46" w:rsidRPr="00A67FC1" w:rsidRDefault="004F0D46" w:rsidP="004F0D46">
      <w:pPr>
        <w:ind w:firstLine="708"/>
        <w:jc w:val="both"/>
        <w:rPr>
          <w:rStyle w:val="a7"/>
          <w:rFonts w:eastAsia="Arial Unicode MS"/>
          <w:b/>
          <w:i w:val="0"/>
          <w:iCs w:val="0"/>
          <w:sz w:val="28"/>
          <w:szCs w:val="28"/>
        </w:rPr>
      </w:pPr>
    </w:p>
    <w:p w:rsidR="004F0D46" w:rsidRDefault="004F0D46" w:rsidP="004F0D46">
      <w:pPr>
        <w:ind w:firstLine="708"/>
        <w:jc w:val="both"/>
        <w:rPr>
          <w:rStyle w:val="a7"/>
          <w:rFonts w:eastAsia="Arial Unicode MS"/>
          <w:i w:val="0"/>
          <w:iCs w:val="0"/>
          <w:sz w:val="28"/>
          <w:szCs w:val="28"/>
        </w:rPr>
      </w:pPr>
    </w:p>
    <w:p w:rsidR="001D2304" w:rsidRPr="009E438F" w:rsidRDefault="001D2304" w:rsidP="001D2304">
      <w:pPr>
        <w:pStyle w:val="af1"/>
        <w:jc w:val="center"/>
        <w:rPr>
          <w:rFonts w:ascii="Times New Roman" w:hAnsi="Times New Roman"/>
          <w:b/>
          <w:bCs/>
          <w:sz w:val="28"/>
          <w:szCs w:val="28"/>
        </w:rPr>
      </w:pPr>
      <w:r w:rsidRPr="002C3E47">
        <w:rPr>
          <w:rFonts w:ascii="Times New Roman" w:hAnsi="Times New Roman"/>
          <w:b/>
          <w:sz w:val="28"/>
          <w:szCs w:val="28"/>
        </w:rPr>
        <w:lastRenderedPageBreak/>
        <w:t>Об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C3E47">
        <w:rPr>
          <w:rFonts w:ascii="Times New Roman" w:hAnsi="Times New Roman"/>
          <w:b/>
          <w:sz w:val="28"/>
          <w:szCs w:val="28"/>
        </w:rPr>
        <w:t>утверждении</w:t>
      </w:r>
      <w:r>
        <w:rPr>
          <w:rFonts w:ascii="Times New Roman" w:hAnsi="Times New Roman"/>
          <w:b/>
          <w:sz w:val="28"/>
          <w:szCs w:val="28"/>
        </w:rPr>
        <w:t xml:space="preserve"> Плана </w:t>
      </w:r>
      <w:r w:rsidRPr="009E438F">
        <w:rPr>
          <w:rFonts w:ascii="Times New Roman" w:hAnsi="Times New Roman"/>
          <w:b/>
          <w:bCs/>
          <w:sz w:val="28"/>
          <w:szCs w:val="28"/>
        </w:rPr>
        <w:t>мероприятий,</w:t>
      </w:r>
      <w:r w:rsidRPr="009E438F">
        <w:rPr>
          <w:rFonts w:ascii="Times New Roman" w:hAnsi="Times New Roman"/>
          <w:b/>
          <w:bCs/>
          <w:sz w:val="28"/>
          <w:szCs w:val="28"/>
        </w:rPr>
        <w:br/>
        <w:t>посвящённого Году наставника и педагога</w:t>
      </w:r>
    </w:p>
    <w:p w:rsidR="001D2304" w:rsidRPr="009E438F" w:rsidRDefault="001D2304" w:rsidP="001D2304">
      <w:pPr>
        <w:pStyle w:val="af1"/>
        <w:jc w:val="center"/>
        <w:rPr>
          <w:rFonts w:ascii="Times New Roman" w:hAnsi="Times New Roman"/>
          <w:b/>
          <w:bCs/>
          <w:sz w:val="28"/>
          <w:szCs w:val="28"/>
        </w:rPr>
      </w:pPr>
      <w:r w:rsidRPr="009E438F">
        <w:rPr>
          <w:rFonts w:ascii="Times New Roman" w:hAnsi="Times New Roman"/>
          <w:b/>
          <w:bCs/>
          <w:sz w:val="28"/>
          <w:szCs w:val="28"/>
        </w:rPr>
        <w:t>в Акушинском районе</w:t>
      </w:r>
    </w:p>
    <w:p w:rsidR="001D2304" w:rsidRPr="002C3E47" w:rsidRDefault="001D2304" w:rsidP="001D2304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</w:p>
    <w:p w:rsidR="001D2304" w:rsidRPr="002C3E47" w:rsidRDefault="001D2304" w:rsidP="001D2304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</w:p>
    <w:p w:rsidR="001D2304" w:rsidRPr="002C3E47" w:rsidRDefault="001D2304" w:rsidP="001D2304">
      <w:pPr>
        <w:pStyle w:val="af1"/>
        <w:rPr>
          <w:rFonts w:ascii="Times New Roman" w:hAnsi="Times New Roman"/>
          <w:b/>
          <w:sz w:val="28"/>
          <w:szCs w:val="28"/>
        </w:rPr>
      </w:pPr>
      <w:r w:rsidRPr="002C3E47">
        <w:rPr>
          <w:rFonts w:ascii="Times New Roman" w:hAnsi="Times New Roman"/>
          <w:b/>
          <w:sz w:val="28"/>
          <w:szCs w:val="28"/>
        </w:rPr>
        <w:t>Проект составил:</w:t>
      </w: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Нач. управления образования </w:t>
      </w: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>МО «Акушинский район»                                          М.Р. Каримгаджиев</w:t>
      </w: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</w:p>
    <w:p w:rsidR="001D2304" w:rsidRPr="002C3E47" w:rsidRDefault="001D2304" w:rsidP="001D2304">
      <w:pPr>
        <w:pStyle w:val="af1"/>
        <w:rPr>
          <w:rFonts w:ascii="Times New Roman" w:hAnsi="Times New Roman"/>
          <w:b/>
          <w:sz w:val="28"/>
          <w:szCs w:val="28"/>
        </w:rPr>
      </w:pPr>
      <w:r w:rsidRPr="002C3E47">
        <w:rPr>
          <w:rFonts w:ascii="Times New Roman" w:hAnsi="Times New Roman"/>
          <w:b/>
          <w:sz w:val="28"/>
          <w:szCs w:val="28"/>
        </w:rPr>
        <w:t>Согласовано:</w:t>
      </w: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Зам. главы администрации </w:t>
      </w: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>МО «Акушинский район»                                         М. А. Исмаилов</w:t>
      </w: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Нач. финансового  </w:t>
      </w: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управления администрации              </w:t>
      </w: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МО «Акушинский район»                                         Г.К. Магомедов </w:t>
      </w: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>Нач. управления  по инф. политике</w:t>
      </w: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и связями со СМИ </w:t>
      </w: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администрации              </w:t>
      </w:r>
    </w:p>
    <w:p w:rsidR="001D2304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МО «Акушинский район»                                          </w:t>
      </w:r>
      <w:r>
        <w:rPr>
          <w:rFonts w:ascii="Times New Roman" w:hAnsi="Times New Roman"/>
          <w:sz w:val="28"/>
          <w:szCs w:val="28"/>
        </w:rPr>
        <w:t>Б. Магомедов</w:t>
      </w: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 </w:t>
      </w: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>Нач. юридического отдела</w:t>
      </w: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администрации </w:t>
      </w: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МО «Акушинский район»                                          К. Б. Багандов                   </w:t>
      </w:r>
    </w:p>
    <w:p w:rsidR="001D2304" w:rsidRPr="002C3E47" w:rsidRDefault="001D2304" w:rsidP="001D2304">
      <w:pPr>
        <w:pStyle w:val="af1"/>
        <w:rPr>
          <w:rFonts w:ascii="Times New Roman" w:hAnsi="Times New Roman"/>
          <w:sz w:val="28"/>
          <w:szCs w:val="28"/>
        </w:rPr>
      </w:pPr>
    </w:p>
    <w:p w:rsidR="001D2304" w:rsidRPr="002C3E47" w:rsidRDefault="001D2304" w:rsidP="001D2304">
      <w:pPr>
        <w:ind w:left="4678"/>
        <w:jc w:val="right"/>
        <w:rPr>
          <w:bCs/>
          <w:sz w:val="28"/>
          <w:szCs w:val="28"/>
        </w:rPr>
      </w:pPr>
    </w:p>
    <w:p w:rsidR="001D2304" w:rsidRPr="002C3E47" w:rsidRDefault="001D2304" w:rsidP="001D2304">
      <w:pPr>
        <w:ind w:left="4678"/>
        <w:jc w:val="right"/>
        <w:rPr>
          <w:bCs/>
          <w:sz w:val="28"/>
          <w:szCs w:val="28"/>
        </w:rPr>
      </w:pPr>
    </w:p>
    <w:p w:rsidR="001D2304" w:rsidRDefault="001D2304" w:rsidP="001D2304">
      <w:pPr>
        <w:ind w:left="4678"/>
        <w:jc w:val="right"/>
        <w:rPr>
          <w:bCs/>
        </w:rPr>
      </w:pPr>
    </w:p>
    <w:p w:rsidR="001D2304" w:rsidRDefault="001D2304" w:rsidP="001D2304">
      <w:pPr>
        <w:ind w:left="4678"/>
        <w:jc w:val="right"/>
        <w:rPr>
          <w:bCs/>
        </w:rPr>
      </w:pPr>
    </w:p>
    <w:p w:rsidR="001D2304" w:rsidRDefault="001D2304" w:rsidP="001D2304">
      <w:pPr>
        <w:ind w:left="4678"/>
        <w:jc w:val="right"/>
        <w:rPr>
          <w:bCs/>
        </w:rPr>
      </w:pPr>
    </w:p>
    <w:p w:rsidR="001D2304" w:rsidRDefault="001D2304" w:rsidP="001D2304">
      <w:pPr>
        <w:ind w:left="4678"/>
        <w:jc w:val="right"/>
        <w:rPr>
          <w:bCs/>
        </w:rPr>
      </w:pPr>
    </w:p>
    <w:p w:rsidR="001D2304" w:rsidRDefault="001D2304" w:rsidP="001D2304">
      <w:pPr>
        <w:ind w:left="4678"/>
        <w:jc w:val="right"/>
        <w:rPr>
          <w:bCs/>
        </w:rPr>
      </w:pPr>
    </w:p>
    <w:p w:rsidR="001D2304" w:rsidRDefault="001D2304" w:rsidP="001D2304">
      <w:pPr>
        <w:ind w:left="4678"/>
        <w:jc w:val="right"/>
        <w:rPr>
          <w:bCs/>
        </w:rPr>
      </w:pPr>
    </w:p>
    <w:p w:rsidR="001D2304" w:rsidRDefault="001D2304" w:rsidP="001D2304">
      <w:pPr>
        <w:ind w:left="4678"/>
        <w:jc w:val="right"/>
        <w:rPr>
          <w:bCs/>
        </w:rPr>
      </w:pPr>
    </w:p>
    <w:p w:rsidR="001D2304" w:rsidRDefault="001D2304" w:rsidP="001D2304">
      <w:pPr>
        <w:ind w:left="4678"/>
        <w:jc w:val="right"/>
        <w:rPr>
          <w:bCs/>
        </w:rPr>
      </w:pPr>
    </w:p>
    <w:p w:rsidR="001D2304" w:rsidRDefault="001D2304" w:rsidP="001D2304">
      <w:pPr>
        <w:ind w:left="4678"/>
        <w:jc w:val="right"/>
        <w:rPr>
          <w:bCs/>
        </w:rPr>
      </w:pPr>
    </w:p>
    <w:p w:rsidR="001D2304" w:rsidRDefault="001D2304" w:rsidP="001D2304">
      <w:pPr>
        <w:ind w:left="4678"/>
        <w:jc w:val="right"/>
        <w:rPr>
          <w:bCs/>
        </w:rPr>
      </w:pPr>
    </w:p>
    <w:p w:rsidR="001D2304" w:rsidRDefault="001D2304" w:rsidP="001D2304">
      <w:pPr>
        <w:ind w:left="4678"/>
        <w:jc w:val="right"/>
        <w:rPr>
          <w:bCs/>
        </w:rPr>
      </w:pPr>
    </w:p>
    <w:p w:rsidR="001D2304" w:rsidRDefault="001D2304" w:rsidP="001D2304">
      <w:pPr>
        <w:ind w:left="4678"/>
        <w:jc w:val="right"/>
        <w:rPr>
          <w:bCs/>
        </w:rPr>
      </w:pPr>
    </w:p>
    <w:p w:rsidR="001D2304" w:rsidRDefault="001D2304" w:rsidP="001D2304">
      <w:pPr>
        <w:ind w:left="4678"/>
        <w:jc w:val="right"/>
        <w:rPr>
          <w:bCs/>
        </w:rPr>
      </w:pPr>
    </w:p>
    <w:p w:rsidR="001D2304" w:rsidRDefault="001D2304" w:rsidP="001D2304">
      <w:pPr>
        <w:ind w:left="4678"/>
        <w:jc w:val="right"/>
        <w:rPr>
          <w:bCs/>
        </w:rPr>
      </w:pPr>
    </w:p>
    <w:p w:rsidR="001D2304" w:rsidRDefault="001D2304" w:rsidP="001D2304">
      <w:pPr>
        <w:ind w:left="4678"/>
        <w:jc w:val="right"/>
        <w:rPr>
          <w:bCs/>
        </w:rPr>
      </w:pPr>
    </w:p>
    <w:p w:rsidR="001D2304" w:rsidRDefault="001D2304" w:rsidP="001D2304">
      <w:pPr>
        <w:ind w:left="4678"/>
        <w:jc w:val="right"/>
        <w:rPr>
          <w:bCs/>
        </w:rPr>
      </w:pPr>
    </w:p>
    <w:p w:rsidR="001D2304" w:rsidRDefault="001D2304" w:rsidP="001D2304">
      <w:pPr>
        <w:ind w:left="4678"/>
        <w:jc w:val="right"/>
        <w:rPr>
          <w:bCs/>
        </w:rPr>
      </w:pPr>
    </w:p>
    <w:p w:rsidR="001D2304" w:rsidRDefault="001D2304" w:rsidP="001D2304">
      <w:pPr>
        <w:ind w:left="4678"/>
        <w:jc w:val="right"/>
        <w:rPr>
          <w:bCs/>
          <w:color w:val="000000"/>
        </w:rPr>
      </w:pPr>
      <w:r>
        <w:rPr>
          <w:bCs/>
        </w:rPr>
        <w:t>Приложение №1</w:t>
      </w:r>
    </w:p>
    <w:p w:rsidR="001D2304" w:rsidRDefault="001D2304" w:rsidP="001D2304">
      <w:pPr>
        <w:ind w:left="4678"/>
        <w:jc w:val="right"/>
        <w:rPr>
          <w:bCs/>
        </w:rPr>
      </w:pPr>
      <w:r>
        <w:rPr>
          <w:bCs/>
        </w:rPr>
        <w:t>УТВЕРЖДЕН</w:t>
      </w:r>
    </w:p>
    <w:p w:rsidR="001D2304" w:rsidRDefault="001D2304" w:rsidP="001D2304">
      <w:pPr>
        <w:ind w:left="4678"/>
        <w:jc w:val="right"/>
        <w:rPr>
          <w:bCs/>
        </w:rPr>
      </w:pPr>
      <w:r>
        <w:rPr>
          <w:bCs/>
        </w:rPr>
        <w:t xml:space="preserve">постановлением администрации </w:t>
      </w:r>
    </w:p>
    <w:p w:rsidR="001D2304" w:rsidRDefault="001D2304" w:rsidP="001D2304">
      <w:pPr>
        <w:ind w:left="4678"/>
        <w:jc w:val="right"/>
        <w:rPr>
          <w:bCs/>
        </w:rPr>
      </w:pPr>
      <w:r>
        <w:rPr>
          <w:bCs/>
        </w:rPr>
        <w:t>МО «Акушинский район»</w:t>
      </w:r>
    </w:p>
    <w:p w:rsidR="001D2304" w:rsidRDefault="001D2304" w:rsidP="001D2304">
      <w:pPr>
        <w:jc w:val="right"/>
        <w:rPr>
          <w:b/>
          <w:sz w:val="28"/>
          <w:szCs w:val="28"/>
        </w:rPr>
      </w:pPr>
      <w:r>
        <w:rPr>
          <w:bCs/>
        </w:rPr>
        <w:t xml:space="preserve">              от «____»_____________202  г. № ______</w:t>
      </w:r>
    </w:p>
    <w:p w:rsidR="00AB2D69" w:rsidRDefault="00AB2D69" w:rsidP="00AB2D69">
      <w:pPr>
        <w:spacing w:line="240" w:lineRule="atLeast"/>
        <w:rPr>
          <w:sz w:val="28"/>
          <w:szCs w:val="28"/>
        </w:rPr>
      </w:pPr>
    </w:p>
    <w:p w:rsidR="00345F67" w:rsidRDefault="00345F67" w:rsidP="00AB2D69">
      <w:pPr>
        <w:spacing w:line="240" w:lineRule="atLeast"/>
        <w:rPr>
          <w:sz w:val="28"/>
          <w:szCs w:val="28"/>
        </w:rPr>
      </w:pPr>
    </w:p>
    <w:sectPr w:rsidR="00345F67" w:rsidSect="009E438F">
      <w:pgSz w:w="11906" w:h="16838"/>
      <w:pgMar w:top="1134" w:right="849" w:bottom="851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DEE" w:rsidRDefault="00E65DEE" w:rsidP="00B333AB">
      <w:r>
        <w:separator/>
      </w:r>
    </w:p>
  </w:endnote>
  <w:endnote w:type="continuationSeparator" w:id="0">
    <w:p w:rsidR="00E65DEE" w:rsidRDefault="00E65DEE" w:rsidP="00B33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DEE" w:rsidRDefault="00E65DEE" w:rsidP="00B333AB">
      <w:r>
        <w:separator/>
      </w:r>
    </w:p>
  </w:footnote>
  <w:footnote w:type="continuationSeparator" w:id="0">
    <w:p w:rsidR="00E65DEE" w:rsidRDefault="00E65DEE" w:rsidP="00B333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67BE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2E47BB"/>
    <w:multiLevelType w:val="hybridMultilevel"/>
    <w:tmpl w:val="BD084F1C"/>
    <w:lvl w:ilvl="0" w:tplc="0419000F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C264EE7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CB70C52"/>
    <w:multiLevelType w:val="singleLevel"/>
    <w:tmpl w:val="04190011"/>
    <w:lvl w:ilvl="0">
      <w:start w:val="18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D7A4688"/>
    <w:multiLevelType w:val="singleLevel"/>
    <w:tmpl w:val="1546844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2F33B0D"/>
    <w:multiLevelType w:val="hybridMultilevel"/>
    <w:tmpl w:val="1642410C"/>
    <w:lvl w:ilvl="0" w:tplc="72E65B26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6">
    <w:nsid w:val="160B496A"/>
    <w:multiLevelType w:val="multilevel"/>
    <w:tmpl w:val="3DC86E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DA61DD4"/>
    <w:multiLevelType w:val="hybridMultilevel"/>
    <w:tmpl w:val="07408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B90C61"/>
    <w:multiLevelType w:val="hybridMultilevel"/>
    <w:tmpl w:val="3C641BA8"/>
    <w:lvl w:ilvl="0" w:tplc="BD88A9DE">
      <w:start w:val="2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9">
    <w:nsid w:val="20EA5A7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2DE58FE"/>
    <w:multiLevelType w:val="singleLevel"/>
    <w:tmpl w:val="8BD03F4A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CE052ED"/>
    <w:multiLevelType w:val="hybridMultilevel"/>
    <w:tmpl w:val="AA14513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0322F40"/>
    <w:multiLevelType w:val="hybridMultilevel"/>
    <w:tmpl w:val="4C12D3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CC6E5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5D7965"/>
    <w:multiLevelType w:val="hybridMultilevel"/>
    <w:tmpl w:val="CDDE6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7E2227"/>
    <w:multiLevelType w:val="hybridMultilevel"/>
    <w:tmpl w:val="FB3E476E"/>
    <w:lvl w:ilvl="0" w:tplc="B4C0B9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A474269"/>
    <w:multiLevelType w:val="singleLevel"/>
    <w:tmpl w:val="CDCA43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52455E9A"/>
    <w:multiLevelType w:val="singleLevel"/>
    <w:tmpl w:val="0B56322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7">
    <w:nsid w:val="578855C7"/>
    <w:multiLevelType w:val="hybridMultilevel"/>
    <w:tmpl w:val="AD5C3F0A"/>
    <w:lvl w:ilvl="0" w:tplc="75E41BAA">
      <w:start w:val="2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8">
    <w:nsid w:val="59A55275"/>
    <w:multiLevelType w:val="hybridMultilevel"/>
    <w:tmpl w:val="3CCCDB34"/>
    <w:lvl w:ilvl="0" w:tplc="0419000F">
      <w:start w:val="1"/>
      <w:numFmt w:val="decimal"/>
      <w:lvlText w:val="%1."/>
      <w:lvlJc w:val="left"/>
      <w:pPr>
        <w:ind w:left="858" w:hanging="360"/>
      </w:p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19">
    <w:nsid w:val="64EE5DE1"/>
    <w:multiLevelType w:val="hybridMultilevel"/>
    <w:tmpl w:val="5334730A"/>
    <w:lvl w:ilvl="0" w:tplc="CCC8A4C2">
      <w:start w:val="1"/>
      <w:numFmt w:val="decimal"/>
      <w:lvlText w:val="%1."/>
      <w:lvlJc w:val="left"/>
      <w:pPr>
        <w:ind w:left="118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0">
    <w:nsid w:val="664B1877"/>
    <w:multiLevelType w:val="singleLevel"/>
    <w:tmpl w:val="9992036A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21">
    <w:nsid w:val="6A480EB7"/>
    <w:multiLevelType w:val="hybridMultilevel"/>
    <w:tmpl w:val="8C04E138"/>
    <w:lvl w:ilvl="0" w:tplc="59F0AFD8">
      <w:start w:val="3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2">
    <w:nsid w:val="75E224C5"/>
    <w:multiLevelType w:val="singleLevel"/>
    <w:tmpl w:val="A6C6AC4A"/>
    <w:lvl w:ilvl="0">
      <w:numFmt w:val="bullet"/>
      <w:lvlText w:val="-"/>
      <w:lvlJc w:val="left"/>
      <w:pPr>
        <w:tabs>
          <w:tab w:val="num" w:pos="876"/>
        </w:tabs>
        <w:ind w:left="876" w:hanging="450"/>
      </w:pPr>
      <w:rPr>
        <w:rFonts w:hint="default"/>
      </w:rPr>
    </w:lvl>
  </w:abstractNum>
  <w:abstractNum w:abstractNumId="23">
    <w:nsid w:val="79091A83"/>
    <w:multiLevelType w:val="hybridMultilevel"/>
    <w:tmpl w:val="3E76C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FDA1D92"/>
    <w:multiLevelType w:val="hybridMultilevel"/>
    <w:tmpl w:val="79867830"/>
    <w:lvl w:ilvl="0" w:tplc="D94CF736">
      <w:start w:val="2"/>
      <w:numFmt w:val="bullet"/>
      <w:lvlText w:val="-"/>
      <w:lvlJc w:val="left"/>
      <w:pPr>
        <w:tabs>
          <w:tab w:val="num" w:pos="576"/>
        </w:tabs>
        <w:ind w:left="5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96"/>
        </w:tabs>
        <w:ind w:left="12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6"/>
        </w:tabs>
        <w:ind w:left="20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6"/>
        </w:tabs>
        <w:ind w:left="27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6"/>
        </w:tabs>
        <w:ind w:left="34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6"/>
        </w:tabs>
        <w:ind w:left="41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6"/>
        </w:tabs>
        <w:ind w:left="48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6"/>
        </w:tabs>
        <w:ind w:left="56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6"/>
        </w:tabs>
        <w:ind w:left="63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5"/>
  </w:num>
  <w:num w:numId="3">
    <w:abstractNumId w:val="3"/>
  </w:num>
  <w:num w:numId="4">
    <w:abstractNumId w:val="0"/>
  </w:num>
  <w:num w:numId="5">
    <w:abstractNumId w:val="16"/>
  </w:num>
  <w:num w:numId="6">
    <w:abstractNumId w:val="10"/>
  </w:num>
  <w:num w:numId="7">
    <w:abstractNumId w:val="22"/>
  </w:num>
  <w:num w:numId="8">
    <w:abstractNumId w:val="9"/>
  </w:num>
  <w:num w:numId="9">
    <w:abstractNumId w:val="20"/>
  </w:num>
  <w:num w:numId="10">
    <w:abstractNumId w:val="4"/>
  </w:num>
  <w:num w:numId="11">
    <w:abstractNumId w:val="12"/>
  </w:num>
  <w:num w:numId="12">
    <w:abstractNumId w:val="23"/>
  </w:num>
  <w:num w:numId="13">
    <w:abstractNumId w:val="8"/>
  </w:num>
  <w:num w:numId="14">
    <w:abstractNumId w:val="17"/>
  </w:num>
  <w:num w:numId="15">
    <w:abstractNumId w:val="21"/>
  </w:num>
  <w:num w:numId="16">
    <w:abstractNumId w:val="24"/>
  </w:num>
  <w:num w:numId="17">
    <w:abstractNumId w:val="5"/>
  </w:num>
  <w:num w:numId="18">
    <w:abstractNumId w:val="7"/>
  </w:num>
  <w:num w:numId="19">
    <w:abstractNumId w:val="14"/>
  </w:num>
  <w:num w:numId="20">
    <w:abstractNumId w:val="11"/>
  </w:num>
  <w:num w:numId="21">
    <w:abstractNumId w:val="1"/>
  </w:num>
  <w:num w:numId="22">
    <w:abstractNumId w:val="6"/>
  </w:num>
  <w:num w:numId="23">
    <w:abstractNumId w:val="18"/>
  </w:num>
  <w:num w:numId="24">
    <w:abstractNumId w:val="13"/>
  </w:num>
  <w:num w:numId="2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37B6"/>
    <w:rsid w:val="000028A1"/>
    <w:rsid w:val="000047A6"/>
    <w:rsid w:val="000064BE"/>
    <w:rsid w:val="000243B2"/>
    <w:rsid w:val="00032703"/>
    <w:rsid w:val="000359BB"/>
    <w:rsid w:val="0003644F"/>
    <w:rsid w:val="00037AAC"/>
    <w:rsid w:val="0004134E"/>
    <w:rsid w:val="00042A22"/>
    <w:rsid w:val="000474E7"/>
    <w:rsid w:val="00055C3A"/>
    <w:rsid w:val="00066644"/>
    <w:rsid w:val="00066F24"/>
    <w:rsid w:val="00072AE0"/>
    <w:rsid w:val="00074999"/>
    <w:rsid w:val="00077535"/>
    <w:rsid w:val="00094EAA"/>
    <w:rsid w:val="000A081C"/>
    <w:rsid w:val="000A5EC7"/>
    <w:rsid w:val="000B1D22"/>
    <w:rsid w:val="000B25A7"/>
    <w:rsid w:val="000B47A5"/>
    <w:rsid w:val="000B598C"/>
    <w:rsid w:val="000C6EAB"/>
    <w:rsid w:val="000D1E6E"/>
    <w:rsid w:val="000D2E56"/>
    <w:rsid w:val="000D7886"/>
    <w:rsid w:val="000E49FA"/>
    <w:rsid w:val="000E4ED2"/>
    <w:rsid w:val="000E5A3C"/>
    <w:rsid w:val="00106823"/>
    <w:rsid w:val="00112BD3"/>
    <w:rsid w:val="00121B87"/>
    <w:rsid w:val="00124720"/>
    <w:rsid w:val="00132176"/>
    <w:rsid w:val="001341BA"/>
    <w:rsid w:val="0013547A"/>
    <w:rsid w:val="00144D0B"/>
    <w:rsid w:val="00147568"/>
    <w:rsid w:val="0015366F"/>
    <w:rsid w:val="00156897"/>
    <w:rsid w:val="00162C2E"/>
    <w:rsid w:val="00172B13"/>
    <w:rsid w:val="00174C8A"/>
    <w:rsid w:val="0017520C"/>
    <w:rsid w:val="0017537E"/>
    <w:rsid w:val="00176312"/>
    <w:rsid w:val="00181099"/>
    <w:rsid w:val="00183207"/>
    <w:rsid w:val="00183AD3"/>
    <w:rsid w:val="0018487D"/>
    <w:rsid w:val="00190D10"/>
    <w:rsid w:val="00195C52"/>
    <w:rsid w:val="0019633F"/>
    <w:rsid w:val="001A0D7E"/>
    <w:rsid w:val="001B000B"/>
    <w:rsid w:val="001B1029"/>
    <w:rsid w:val="001B4E2B"/>
    <w:rsid w:val="001B710F"/>
    <w:rsid w:val="001C218A"/>
    <w:rsid w:val="001C3249"/>
    <w:rsid w:val="001D0328"/>
    <w:rsid w:val="001D2304"/>
    <w:rsid w:val="001D7745"/>
    <w:rsid w:val="001E3273"/>
    <w:rsid w:val="001E3435"/>
    <w:rsid w:val="001E3F88"/>
    <w:rsid w:val="001E4848"/>
    <w:rsid w:val="001E49E9"/>
    <w:rsid w:val="001F4A6C"/>
    <w:rsid w:val="001F58D7"/>
    <w:rsid w:val="00206C8E"/>
    <w:rsid w:val="002078B8"/>
    <w:rsid w:val="002110A6"/>
    <w:rsid w:val="002115D9"/>
    <w:rsid w:val="0021637C"/>
    <w:rsid w:val="00217DAC"/>
    <w:rsid w:val="00222067"/>
    <w:rsid w:val="00225B88"/>
    <w:rsid w:val="00226961"/>
    <w:rsid w:val="00227479"/>
    <w:rsid w:val="00230845"/>
    <w:rsid w:val="00234C3E"/>
    <w:rsid w:val="00240ACF"/>
    <w:rsid w:val="00241A28"/>
    <w:rsid w:val="002446BE"/>
    <w:rsid w:val="00247723"/>
    <w:rsid w:val="00262EDB"/>
    <w:rsid w:val="00266632"/>
    <w:rsid w:val="002667FF"/>
    <w:rsid w:val="002676A0"/>
    <w:rsid w:val="00277B25"/>
    <w:rsid w:val="00283A99"/>
    <w:rsid w:val="00293C40"/>
    <w:rsid w:val="00294304"/>
    <w:rsid w:val="002945BF"/>
    <w:rsid w:val="002A43DE"/>
    <w:rsid w:val="002B68FC"/>
    <w:rsid w:val="002B7B5C"/>
    <w:rsid w:val="002C05BB"/>
    <w:rsid w:val="002C262E"/>
    <w:rsid w:val="002D0FD8"/>
    <w:rsid w:val="002D2716"/>
    <w:rsid w:val="002E09BE"/>
    <w:rsid w:val="002E0B1C"/>
    <w:rsid w:val="002E2144"/>
    <w:rsid w:val="002E660A"/>
    <w:rsid w:val="002F1441"/>
    <w:rsid w:val="002F5AE4"/>
    <w:rsid w:val="002F737A"/>
    <w:rsid w:val="002F7680"/>
    <w:rsid w:val="00301F39"/>
    <w:rsid w:val="00306C7C"/>
    <w:rsid w:val="0031079C"/>
    <w:rsid w:val="00310A9B"/>
    <w:rsid w:val="00311A67"/>
    <w:rsid w:val="00314597"/>
    <w:rsid w:val="00316232"/>
    <w:rsid w:val="00323877"/>
    <w:rsid w:val="00331338"/>
    <w:rsid w:val="00331691"/>
    <w:rsid w:val="00332183"/>
    <w:rsid w:val="003403F2"/>
    <w:rsid w:val="00341D92"/>
    <w:rsid w:val="00344043"/>
    <w:rsid w:val="00345F67"/>
    <w:rsid w:val="003529D6"/>
    <w:rsid w:val="00353F68"/>
    <w:rsid w:val="003543BF"/>
    <w:rsid w:val="003646F8"/>
    <w:rsid w:val="00365788"/>
    <w:rsid w:val="0037586F"/>
    <w:rsid w:val="00375D35"/>
    <w:rsid w:val="00381923"/>
    <w:rsid w:val="00386C5D"/>
    <w:rsid w:val="0039531D"/>
    <w:rsid w:val="0039683C"/>
    <w:rsid w:val="003B0026"/>
    <w:rsid w:val="003B18D8"/>
    <w:rsid w:val="003B1909"/>
    <w:rsid w:val="003B4055"/>
    <w:rsid w:val="003D4E63"/>
    <w:rsid w:val="003D4E9B"/>
    <w:rsid w:val="003D5CFD"/>
    <w:rsid w:val="003D693D"/>
    <w:rsid w:val="003E116F"/>
    <w:rsid w:val="003E3505"/>
    <w:rsid w:val="003E3A75"/>
    <w:rsid w:val="003E3C50"/>
    <w:rsid w:val="003F0B45"/>
    <w:rsid w:val="003F0EDC"/>
    <w:rsid w:val="003F1939"/>
    <w:rsid w:val="003F6F8E"/>
    <w:rsid w:val="003F7A03"/>
    <w:rsid w:val="00401D18"/>
    <w:rsid w:val="00405276"/>
    <w:rsid w:val="004124CD"/>
    <w:rsid w:val="00413FDB"/>
    <w:rsid w:val="00416A7B"/>
    <w:rsid w:val="004233E1"/>
    <w:rsid w:val="0042518F"/>
    <w:rsid w:val="0042551A"/>
    <w:rsid w:val="00427C08"/>
    <w:rsid w:val="00430221"/>
    <w:rsid w:val="0043046E"/>
    <w:rsid w:val="00431EAB"/>
    <w:rsid w:val="00445E26"/>
    <w:rsid w:val="00447D5B"/>
    <w:rsid w:val="00447DEF"/>
    <w:rsid w:val="00451FEE"/>
    <w:rsid w:val="004537C6"/>
    <w:rsid w:val="00456614"/>
    <w:rsid w:val="00466798"/>
    <w:rsid w:val="00483507"/>
    <w:rsid w:val="00484A6D"/>
    <w:rsid w:val="004919BE"/>
    <w:rsid w:val="004A0A04"/>
    <w:rsid w:val="004A0BD4"/>
    <w:rsid w:val="004A64FA"/>
    <w:rsid w:val="004A6D37"/>
    <w:rsid w:val="004B113F"/>
    <w:rsid w:val="004B2E9E"/>
    <w:rsid w:val="004B45C8"/>
    <w:rsid w:val="004B6965"/>
    <w:rsid w:val="004C18E9"/>
    <w:rsid w:val="004D498E"/>
    <w:rsid w:val="004D7689"/>
    <w:rsid w:val="004E0003"/>
    <w:rsid w:val="004E2AA8"/>
    <w:rsid w:val="004E2AC3"/>
    <w:rsid w:val="004E41AB"/>
    <w:rsid w:val="004F0056"/>
    <w:rsid w:val="004F0D46"/>
    <w:rsid w:val="004F236E"/>
    <w:rsid w:val="004F23CD"/>
    <w:rsid w:val="005001EF"/>
    <w:rsid w:val="00507595"/>
    <w:rsid w:val="00512A45"/>
    <w:rsid w:val="00513189"/>
    <w:rsid w:val="005167AD"/>
    <w:rsid w:val="00517223"/>
    <w:rsid w:val="00532B31"/>
    <w:rsid w:val="00540951"/>
    <w:rsid w:val="00545AE4"/>
    <w:rsid w:val="00550CB4"/>
    <w:rsid w:val="00551DE4"/>
    <w:rsid w:val="005543A9"/>
    <w:rsid w:val="00556548"/>
    <w:rsid w:val="0056061C"/>
    <w:rsid w:val="005731F0"/>
    <w:rsid w:val="00573539"/>
    <w:rsid w:val="00575B38"/>
    <w:rsid w:val="00581DD1"/>
    <w:rsid w:val="005937B6"/>
    <w:rsid w:val="00593E04"/>
    <w:rsid w:val="005A21CC"/>
    <w:rsid w:val="005A33B2"/>
    <w:rsid w:val="005B43D3"/>
    <w:rsid w:val="005B5E57"/>
    <w:rsid w:val="005C57D9"/>
    <w:rsid w:val="005C61F3"/>
    <w:rsid w:val="005C6DD7"/>
    <w:rsid w:val="005D5785"/>
    <w:rsid w:val="005F1739"/>
    <w:rsid w:val="005F18DE"/>
    <w:rsid w:val="005F4552"/>
    <w:rsid w:val="005F5398"/>
    <w:rsid w:val="005F697A"/>
    <w:rsid w:val="005F6DE3"/>
    <w:rsid w:val="005F6EEE"/>
    <w:rsid w:val="006054D2"/>
    <w:rsid w:val="0061345E"/>
    <w:rsid w:val="00614715"/>
    <w:rsid w:val="0062747D"/>
    <w:rsid w:val="00633953"/>
    <w:rsid w:val="00635471"/>
    <w:rsid w:val="00635E01"/>
    <w:rsid w:val="006438AB"/>
    <w:rsid w:val="00656593"/>
    <w:rsid w:val="0066238A"/>
    <w:rsid w:val="00664632"/>
    <w:rsid w:val="00672ECD"/>
    <w:rsid w:val="00674F9A"/>
    <w:rsid w:val="00681DBE"/>
    <w:rsid w:val="006861B2"/>
    <w:rsid w:val="00687879"/>
    <w:rsid w:val="00690267"/>
    <w:rsid w:val="00694417"/>
    <w:rsid w:val="00695DB6"/>
    <w:rsid w:val="00695FE5"/>
    <w:rsid w:val="006A1863"/>
    <w:rsid w:val="006A3092"/>
    <w:rsid w:val="006A4A8B"/>
    <w:rsid w:val="006A50C8"/>
    <w:rsid w:val="006B024D"/>
    <w:rsid w:val="006B1157"/>
    <w:rsid w:val="006B2D7F"/>
    <w:rsid w:val="006B3755"/>
    <w:rsid w:val="006B3C8C"/>
    <w:rsid w:val="006B5F85"/>
    <w:rsid w:val="006B6E42"/>
    <w:rsid w:val="006C111B"/>
    <w:rsid w:val="006C1660"/>
    <w:rsid w:val="006C248D"/>
    <w:rsid w:val="006D3884"/>
    <w:rsid w:val="006D7C64"/>
    <w:rsid w:val="006E1FA8"/>
    <w:rsid w:val="006E2750"/>
    <w:rsid w:val="006E6C42"/>
    <w:rsid w:val="006F00AF"/>
    <w:rsid w:val="007002DC"/>
    <w:rsid w:val="0070690F"/>
    <w:rsid w:val="00712518"/>
    <w:rsid w:val="007144C4"/>
    <w:rsid w:val="00714B86"/>
    <w:rsid w:val="00723BE6"/>
    <w:rsid w:val="007260D4"/>
    <w:rsid w:val="007405D0"/>
    <w:rsid w:val="00754FC9"/>
    <w:rsid w:val="0076766F"/>
    <w:rsid w:val="007711F6"/>
    <w:rsid w:val="00772141"/>
    <w:rsid w:val="00772233"/>
    <w:rsid w:val="00772C0E"/>
    <w:rsid w:val="00773379"/>
    <w:rsid w:val="007749D9"/>
    <w:rsid w:val="00780A95"/>
    <w:rsid w:val="007820B4"/>
    <w:rsid w:val="007B2780"/>
    <w:rsid w:val="007B5FB3"/>
    <w:rsid w:val="007B66C2"/>
    <w:rsid w:val="007C0A42"/>
    <w:rsid w:val="007D00DD"/>
    <w:rsid w:val="007D1B39"/>
    <w:rsid w:val="007D52FA"/>
    <w:rsid w:val="007D6E76"/>
    <w:rsid w:val="007E1C23"/>
    <w:rsid w:val="007E41E2"/>
    <w:rsid w:val="007E48C5"/>
    <w:rsid w:val="007F6628"/>
    <w:rsid w:val="00800629"/>
    <w:rsid w:val="008030AD"/>
    <w:rsid w:val="008120AC"/>
    <w:rsid w:val="00814FB3"/>
    <w:rsid w:val="008165CD"/>
    <w:rsid w:val="00820634"/>
    <w:rsid w:val="0082161A"/>
    <w:rsid w:val="00821821"/>
    <w:rsid w:val="008222FC"/>
    <w:rsid w:val="00823BC7"/>
    <w:rsid w:val="00827569"/>
    <w:rsid w:val="00833037"/>
    <w:rsid w:val="008342A2"/>
    <w:rsid w:val="00836DC1"/>
    <w:rsid w:val="00840A8B"/>
    <w:rsid w:val="0084165B"/>
    <w:rsid w:val="00845E7A"/>
    <w:rsid w:val="00846063"/>
    <w:rsid w:val="00846F3C"/>
    <w:rsid w:val="008571A7"/>
    <w:rsid w:val="008606CD"/>
    <w:rsid w:val="00866A85"/>
    <w:rsid w:val="0086786E"/>
    <w:rsid w:val="00870EFE"/>
    <w:rsid w:val="00873DF3"/>
    <w:rsid w:val="0087626B"/>
    <w:rsid w:val="00877B02"/>
    <w:rsid w:val="0089144E"/>
    <w:rsid w:val="008979DE"/>
    <w:rsid w:val="008A1B7B"/>
    <w:rsid w:val="008A3522"/>
    <w:rsid w:val="008B5227"/>
    <w:rsid w:val="008B73BB"/>
    <w:rsid w:val="008C1043"/>
    <w:rsid w:val="008C3CB0"/>
    <w:rsid w:val="008C73CC"/>
    <w:rsid w:val="008D0205"/>
    <w:rsid w:val="008D6B16"/>
    <w:rsid w:val="008F38AA"/>
    <w:rsid w:val="008F6DC1"/>
    <w:rsid w:val="009036BC"/>
    <w:rsid w:val="009047B2"/>
    <w:rsid w:val="00910A16"/>
    <w:rsid w:val="009124FC"/>
    <w:rsid w:val="009131C2"/>
    <w:rsid w:val="00921F38"/>
    <w:rsid w:val="0093068A"/>
    <w:rsid w:val="00930FDB"/>
    <w:rsid w:val="00932B60"/>
    <w:rsid w:val="00932FAD"/>
    <w:rsid w:val="0094386E"/>
    <w:rsid w:val="0094452E"/>
    <w:rsid w:val="00951108"/>
    <w:rsid w:val="00951474"/>
    <w:rsid w:val="009669B0"/>
    <w:rsid w:val="009724A7"/>
    <w:rsid w:val="00973B3A"/>
    <w:rsid w:val="00974000"/>
    <w:rsid w:val="009866EE"/>
    <w:rsid w:val="00992F8F"/>
    <w:rsid w:val="009935A6"/>
    <w:rsid w:val="009A1069"/>
    <w:rsid w:val="009A2624"/>
    <w:rsid w:val="009B1958"/>
    <w:rsid w:val="009C680A"/>
    <w:rsid w:val="009D1815"/>
    <w:rsid w:val="009D6988"/>
    <w:rsid w:val="009E3E5E"/>
    <w:rsid w:val="009E438F"/>
    <w:rsid w:val="009E7079"/>
    <w:rsid w:val="009F2233"/>
    <w:rsid w:val="00A1071E"/>
    <w:rsid w:val="00A20A4D"/>
    <w:rsid w:val="00A2219F"/>
    <w:rsid w:val="00A275B5"/>
    <w:rsid w:val="00A3377D"/>
    <w:rsid w:val="00A422D3"/>
    <w:rsid w:val="00A44AF9"/>
    <w:rsid w:val="00A474C9"/>
    <w:rsid w:val="00A502A6"/>
    <w:rsid w:val="00A53AEC"/>
    <w:rsid w:val="00A54507"/>
    <w:rsid w:val="00A57168"/>
    <w:rsid w:val="00A5756F"/>
    <w:rsid w:val="00A65144"/>
    <w:rsid w:val="00A67FC1"/>
    <w:rsid w:val="00A70EF0"/>
    <w:rsid w:val="00A73211"/>
    <w:rsid w:val="00A73DBF"/>
    <w:rsid w:val="00A76CC2"/>
    <w:rsid w:val="00A8135A"/>
    <w:rsid w:val="00A92333"/>
    <w:rsid w:val="00A936E4"/>
    <w:rsid w:val="00AA24BE"/>
    <w:rsid w:val="00AA3984"/>
    <w:rsid w:val="00AA4C31"/>
    <w:rsid w:val="00AB0779"/>
    <w:rsid w:val="00AB2D69"/>
    <w:rsid w:val="00AB4601"/>
    <w:rsid w:val="00AC0C1C"/>
    <w:rsid w:val="00AC244E"/>
    <w:rsid w:val="00AD14E4"/>
    <w:rsid w:val="00AD3582"/>
    <w:rsid w:val="00AD5C4A"/>
    <w:rsid w:val="00AE0DFA"/>
    <w:rsid w:val="00AE2B7C"/>
    <w:rsid w:val="00AF49C9"/>
    <w:rsid w:val="00B02267"/>
    <w:rsid w:val="00B029DE"/>
    <w:rsid w:val="00B03E59"/>
    <w:rsid w:val="00B06155"/>
    <w:rsid w:val="00B123B0"/>
    <w:rsid w:val="00B15BA8"/>
    <w:rsid w:val="00B17529"/>
    <w:rsid w:val="00B178E6"/>
    <w:rsid w:val="00B178FF"/>
    <w:rsid w:val="00B20B4A"/>
    <w:rsid w:val="00B215B7"/>
    <w:rsid w:val="00B23847"/>
    <w:rsid w:val="00B23B45"/>
    <w:rsid w:val="00B2565A"/>
    <w:rsid w:val="00B31377"/>
    <w:rsid w:val="00B333AB"/>
    <w:rsid w:val="00B41D27"/>
    <w:rsid w:val="00B450B8"/>
    <w:rsid w:val="00B54F38"/>
    <w:rsid w:val="00B561F9"/>
    <w:rsid w:val="00B57E0A"/>
    <w:rsid w:val="00B6192A"/>
    <w:rsid w:val="00B64E44"/>
    <w:rsid w:val="00B658A5"/>
    <w:rsid w:val="00B67F62"/>
    <w:rsid w:val="00B7295A"/>
    <w:rsid w:val="00B80215"/>
    <w:rsid w:val="00B903E1"/>
    <w:rsid w:val="00B920AC"/>
    <w:rsid w:val="00B92541"/>
    <w:rsid w:val="00B97822"/>
    <w:rsid w:val="00BA223D"/>
    <w:rsid w:val="00BB00D0"/>
    <w:rsid w:val="00BC2713"/>
    <w:rsid w:val="00BC5900"/>
    <w:rsid w:val="00BD335D"/>
    <w:rsid w:val="00BD4999"/>
    <w:rsid w:val="00BE3054"/>
    <w:rsid w:val="00BE62DE"/>
    <w:rsid w:val="00BE6707"/>
    <w:rsid w:val="00BE6F68"/>
    <w:rsid w:val="00BF0D1C"/>
    <w:rsid w:val="00BF2689"/>
    <w:rsid w:val="00BF5CF0"/>
    <w:rsid w:val="00C0566F"/>
    <w:rsid w:val="00C079F2"/>
    <w:rsid w:val="00C20583"/>
    <w:rsid w:val="00C20F10"/>
    <w:rsid w:val="00C2221E"/>
    <w:rsid w:val="00C24BE6"/>
    <w:rsid w:val="00C2580C"/>
    <w:rsid w:val="00C30761"/>
    <w:rsid w:val="00C310C5"/>
    <w:rsid w:val="00C37AD6"/>
    <w:rsid w:val="00C427C2"/>
    <w:rsid w:val="00C4745F"/>
    <w:rsid w:val="00C56CEA"/>
    <w:rsid w:val="00C643EE"/>
    <w:rsid w:val="00C663E8"/>
    <w:rsid w:val="00C75C7A"/>
    <w:rsid w:val="00C7658F"/>
    <w:rsid w:val="00C76D0D"/>
    <w:rsid w:val="00C95AFB"/>
    <w:rsid w:val="00C969A8"/>
    <w:rsid w:val="00C96EEB"/>
    <w:rsid w:val="00CA1205"/>
    <w:rsid w:val="00CA49BD"/>
    <w:rsid w:val="00CB4B05"/>
    <w:rsid w:val="00CC1F0F"/>
    <w:rsid w:val="00CC48DD"/>
    <w:rsid w:val="00CC5331"/>
    <w:rsid w:val="00CC53CE"/>
    <w:rsid w:val="00CC6F6A"/>
    <w:rsid w:val="00CD627A"/>
    <w:rsid w:val="00CD7C92"/>
    <w:rsid w:val="00CE0576"/>
    <w:rsid w:val="00CE0F63"/>
    <w:rsid w:val="00CE36D3"/>
    <w:rsid w:val="00CE490F"/>
    <w:rsid w:val="00CE5362"/>
    <w:rsid w:val="00CF0866"/>
    <w:rsid w:val="00CF401B"/>
    <w:rsid w:val="00CF5CD6"/>
    <w:rsid w:val="00D01415"/>
    <w:rsid w:val="00D050BA"/>
    <w:rsid w:val="00D06CA7"/>
    <w:rsid w:val="00D077AA"/>
    <w:rsid w:val="00D07CCF"/>
    <w:rsid w:val="00D100DE"/>
    <w:rsid w:val="00D1282C"/>
    <w:rsid w:val="00D14526"/>
    <w:rsid w:val="00D159E7"/>
    <w:rsid w:val="00D16F32"/>
    <w:rsid w:val="00D2399C"/>
    <w:rsid w:val="00D23C96"/>
    <w:rsid w:val="00D250A0"/>
    <w:rsid w:val="00D31983"/>
    <w:rsid w:val="00D32A1D"/>
    <w:rsid w:val="00D33B9E"/>
    <w:rsid w:val="00D34D09"/>
    <w:rsid w:val="00D408B1"/>
    <w:rsid w:val="00D42F52"/>
    <w:rsid w:val="00D4514D"/>
    <w:rsid w:val="00D45B2D"/>
    <w:rsid w:val="00D51487"/>
    <w:rsid w:val="00D54106"/>
    <w:rsid w:val="00D644D3"/>
    <w:rsid w:val="00D648FD"/>
    <w:rsid w:val="00D6498A"/>
    <w:rsid w:val="00D64B97"/>
    <w:rsid w:val="00D70463"/>
    <w:rsid w:val="00D77487"/>
    <w:rsid w:val="00D81195"/>
    <w:rsid w:val="00D85DC1"/>
    <w:rsid w:val="00D96190"/>
    <w:rsid w:val="00DA3B23"/>
    <w:rsid w:val="00DA47C4"/>
    <w:rsid w:val="00DA490E"/>
    <w:rsid w:val="00DA6C1E"/>
    <w:rsid w:val="00DA7753"/>
    <w:rsid w:val="00DA7A48"/>
    <w:rsid w:val="00DB0849"/>
    <w:rsid w:val="00DB18E2"/>
    <w:rsid w:val="00DB2E65"/>
    <w:rsid w:val="00DC00F8"/>
    <w:rsid w:val="00DC0254"/>
    <w:rsid w:val="00DC2CC8"/>
    <w:rsid w:val="00DD602A"/>
    <w:rsid w:val="00DE4733"/>
    <w:rsid w:val="00DE4937"/>
    <w:rsid w:val="00DE51CA"/>
    <w:rsid w:val="00DE60AD"/>
    <w:rsid w:val="00DF6CAF"/>
    <w:rsid w:val="00DF717A"/>
    <w:rsid w:val="00E01FA4"/>
    <w:rsid w:val="00E06DD0"/>
    <w:rsid w:val="00E11C08"/>
    <w:rsid w:val="00E14A8C"/>
    <w:rsid w:val="00E15D8B"/>
    <w:rsid w:val="00E16B5D"/>
    <w:rsid w:val="00E16DCB"/>
    <w:rsid w:val="00E1788D"/>
    <w:rsid w:val="00E20288"/>
    <w:rsid w:val="00E21C45"/>
    <w:rsid w:val="00E235E6"/>
    <w:rsid w:val="00E23605"/>
    <w:rsid w:val="00E24E59"/>
    <w:rsid w:val="00E30087"/>
    <w:rsid w:val="00E30EE6"/>
    <w:rsid w:val="00E3412F"/>
    <w:rsid w:val="00E34A2C"/>
    <w:rsid w:val="00E35F04"/>
    <w:rsid w:val="00E5422D"/>
    <w:rsid w:val="00E54C96"/>
    <w:rsid w:val="00E57C8B"/>
    <w:rsid w:val="00E64B09"/>
    <w:rsid w:val="00E64D35"/>
    <w:rsid w:val="00E65DEE"/>
    <w:rsid w:val="00E66188"/>
    <w:rsid w:val="00E66353"/>
    <w:rsid w:val="00E7287D"/>
    <w:rsid w:val="00E83EC7"/>
    <w:rsid w:val="00E84447"/>
    <w:rsid w:val="00E84C2D"/>
    <w:rsid w:val="00E87402"/>
    <w:rsid w:val="00EA18BF"/>
    <w:rsid w:val="00EA6A58"/>
    <w:rsid w:val="00EA6CE5"/>
    <w:rsid w:val="00EB003C"/>
    <w:rsid w:val="00EC1B97"/>
    <w:rsid w:val="00EC3849"/>
    <w:rsid w:val="00EC52A6"/>
    <w:rsid w:val="00ED569F"/>
    <w:rsid w:val="00ED5F03"/>
    <w:rsid w:val="00ED62B8"/>
    <w:rsid w:val="00EE3B63"/>
    <w:rsid w:val="00EF2CC3"/>
    <w:rsid w:val="00EF40C4"/>
    <w:rsid w:val="00EF4286"/>
    <w:rsid w:val="00EF66B5"/>
    <w:rsid w:val="00F02A0A"/>
    <w:rsid w:val="00F056CC"/>
    <w:rsid w:val="00F06BC9"/>
    <w:rsid w:val="00F11B8F"/>
    <w:rsid w:val="00F13971"/>
    <w:rsid w:val="00F2355B"/>
    <w:rsid w:val="00F30AA2"/>
    <w:rsid w:val="00F32272"/>
    <w:rsid w:val="00F33565"/>
    <w:rsid w:val="00F33B34"/>
    <w:rsid w:val="00F347DB"/>
    <w:rsid w:val="00F358EA"/>
    <w:rsid w:val="00F35F4D"/>
    <w:rsid w:val="00F3656A"/>
    <w:rsid w:val="00F418B6"/>
    <w:rsid w:val="00F503EF"/>
    <w:rsid w:val="00F51633"/>
    <w:rsid w:val="00F520A6"/>
    <w:rsid w:val="00F560D7"/>
    <w:rsid w:val="00F5696B"/>
    <w:rsid w:val="00F612C4"/>
    <w:rsid w:val="00F66095"/>
    <w:rsid w:val="00F83390"/>
    <w:rsid w:val="00F91778"/>
    <w:rsid w:val="00F94682"/>
    <w:rsid w:val="00FA05F2"/>
    <w:rsid w:val="00FA1FFC"/>
    <w:rsid w:val="00FA3671"/>
    <w:rsid w:val="00FB1018"/>
    <w:rsid w:val="00FB5402"/>
    <w:rsid w:val="00FB54BA"/>
    <w:rsid w:val="00FB695C"/>
    <w:rsid w:val="00FC1816"/>
    <w:rsid w:val="00FC2B4C"/>
    <w:rsid w:val="00FC606C"/>
    <w:rsid w:val="00FC6090"/>
    <w:rsid w:val="00FC6E50"/>
    <w:rsid w:val="00FD092F"/>
    <w:rsid w:val="00FD1666"/>
    <w:rsid w:val="00FD22E6"/>
    <w:rsid w:val="00FD363E"/>
    <w:rsid w:val="00FD79C2"/>
    <w:rsid w:val="00FD7DB0"/>
    <w:rsid w:val="00FE0254"/>
    <w:rsid w:val="00FE06FD"/>
    <w:rsid w:val="00FE0CA0"/>
    <w:rsid w:val="00FE2252"/>
    <w:rsid w:val="00FF4F86"/>
    <w:rsid w:val="00FF550F"/>
    <w:rsid w:val="00FF5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95C"/>
  </w:style>
  <w:style w:type="paragraph" w:styleId="1">
    <w:name w:val="heading 1"/>
    <w:basedOn w:val="a"/>
    <w:next w:val="a"/>
    <w:qFormat/>
    <w:rsid w:val="00FB695C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FB695C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FB695C"/>
    <w:pPr>
      <w:keepNext/>
      <w:outlineLvl w:val="2"/>
    </w:pPr>
    <w:rPr>
      <w:b/>
    </w:rPr>
  </w:style>
  <w:style w:type="paragraph" w:styleId="4">
    <w:name w:val="heading 4"/>
    <w:basedOn w:val="a"/>
    <w:next w:val="a"/>
    <w:qFormat/>
    <w:rsid w:val="00FB695C"/>
    <w:pPr>
      <w:keepNext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FB695C"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rsid w:val="00FB695C"/>
    <w:pPr>
      <w:keepNext/>
      <w:outlineLvl w:val="5"/>
    </w:pPr>
    <w:rPr>
      <w:b/>
      <w:sz w:val="36"/>
      <w:lang w:val="en-US"/>
    </w:rPr>
  </w:style>
  <w:style w:type="paragraph" w:styleId="7">
    <w:name w:val="heading 7"/>
    <w:basedOn w:val="a"/>
    <w:next w:val="a"/>
    <w:qFormat/>
    <w:rsid w:val="00FB695C"/>
    <w:pPr>
      <w:keepNext/>
      <w:jc w:val="right"/>
      <w:outlineLvl w:val="6"/>
    </w:pPr>
    <w:rPr>
      <w:b/>
      <w:sz w:val="24"/>
      <w:lang w:val="en-US"/>
    </w:rPr>
  </w:style>
  <w:style w:type="paragraph" w:styleId="8">
    <w:name w:val="heading 8"/>
    <w:basedOn w:val="a"/>
    <w:next w:val="a"/>
    <w:qFormat/>
    <w:rsid w:val="00FB695C"/>
    <w:pPr>
      <w:keepNext/>
      <w:jc w:val="center"/>
      <w:outlineLvl w:val="7"/>
    </w:pPr>
    <w:rPr>
      <w:b/>
      <w:sz w:val="24"/>
      <w:u w:val="single"/>
      <w:lang w:val="en-US"/>
    </w:rPr>
  </w:style>
  <w:style w:type="paragraph" w:styleId="9">
    <w:name w:val="heading 9"/>
    <w:basedOn w:val="a"/>
    <w:next w:val="a"/>
    <w:qFormat/>
    <w:rsid w:val="00FB695C"/>
    <w:pPr>
      <w:keepNext/>
      <w:outlineLvl w:val="8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B695C"/>
    <w:rPr>
      <w:b/>
      <w:sz w:val="32"/>
    </w:rPr>
  </w:style>
  <w:style w:type="paragraph" w:styleId="20">
    <w:name w:val="Body Text 2"/>
    <w:basedOn w:val="a"/>
    <w:rsid w:val="00FB695C"/>
    <w:rPr>
      <w:sz w:val="32"/>
    </w:rPr>
  </w:style>
  <w:style w:type="paragraph" w:styleId="30">
    <w:name w:val="Body Text 3"/>
    <w:basedOn w:val="a"/>
    <w:rsid w:val="00FB695C"/>
    <w:rPr>
      <w:sz w:val="22"/>
    </w:rPr>
  </w:style>
  <w:style w:type="paragraph" w:styleId="a4">
    <w:name w:val="Body Text Indent"/>
    <w:basedOn w:val="a"/>
    <w:rsid w:val="00FB695C"/>
    <w:pPr>
      <w:ind w:firstLine="426"/>
    </w:pPr>
    <w:rPr>
      <w:sz w:val="28"/>
    </w:rPr>
  </w:style>
  <w:style w:type="paragraph" w:styleId="21">
    <w:name w:val="Body Text Indent 2"/>
    <w:basedOn w:val="a"/>
    <w:rsid w:val="00FB695C"/>
    <w:pPr>
      <w:ind w:firstLine="426"/>
      <w:jc w:val="both"/>
    </w:pPr>
    <w:rPr>
      <w:sz w:val="28"/>
    </w:rPr>
  </w:style>
  <w:style w:type="paragraph" w:styleId="31">
    <w:name w:val="Body Text Indent 3"/>
    <w:basedOn w:val="a"/>
    <w:rsid w:val="00FB695C"/>
    <w:pPr>
      <w:ind w:firstLine="851"/>
      <w:jc w:val="both"/>
    </w:pPr>
    <w:rPr>
      <w:sz w:val="28"/>
    </w:rPr>
  </w:style>
  <w:style w:type="table" w:styleId="a5">
    <w:name w:val="Table Grid"/>
    <w:basedOn w:val="a1"/>
    <w:rsid w:val="00AE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Стиль"/>
    <w:rsid w:val="006A1863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7">
    <w:name w:val="Emphasis"/>
    <w:basedOn w:val="a0"/>
    <w:qFormat/>
    <w:rsid w:val="00D077AA"/>
    <w:rPr>
      <w:i/>
      <w:iCs/>
    </w:rPr>
  </w:style>
  <w:style w:type="paragraph" w:styleId="a8">
    <w:name w:val="Balloon Text"/>
    <w:basedOn w:val="a"/>
    <w:link w:val="a9"/>
    <w:rsid w:val="005F45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5F4552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CA49BD"/>
    <w:pPr>
      <w:spacing w:before="100" w:beforeAutospacing="1" w:after="100" w:afterAutospacing="1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4E2AA8"/>
    <w:pPr>
      <w:ind w:left="720"/>
      <w:contextualSpacing/>
    </w:pPr>
  </w:style>
  <w:style w:type="paragraph" w:styleId="ac">
    <w:name w:val="header"/>
    <w:basedOn w:val="a"/>
    <w:link w:val="ad"/>
    <w:rsid w:val="00B333A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333AB"/>
  </w:style>
  <w:style w:type="paragraph" w:styleId="ae">
    <w:name w:val="footer"/>
    <w:basedOn w:val="a"/>
    <w:link w:val="af"/>
    <w:rsid w:val="00B333A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333AB"/>
  </w:style>
  <w:style w:type="character" w:customStyle="1" w:styleId="af0">
    <w:name w:val="Основной текст_"/>
    <w:basedOn w:val="a0"/>
    <w:link w:val="10"/>
    <w:rsid w:val="00042A22"/>
    <w:rPr>
      <w:sz w:val="28"/>
      <w:szCs w:val="28"/>
    </w:rPr>
  </w:style>
  <w:style w:type="paragraph" w:customStyle="1" w:styleId="10">
    <w:name w:val="Основной текст1"/>
    <w:basedOn w:val="a"/>
    <w:link w:val="af0"/>
    <w:rsid w:val="00042A22"/>
    <w:pPr>
      <w:widowControl w:val="0"/>
      <w:spacing w:line="276" w:lineRule="auto"/>
      <w:ind w:firstLine="400"/>
    </w:pPr>
    <w:rPr>
      <w:sz w:val="28"/>
      <w:szCs w:val="28"/>
    </w:rPr>
  </w:style>
  <w:style w:type="paragraph" w:styleId="af1">
    <w:name w:val="No Spacing"/>
    <w:uiPriority w:val="1"/>
    <w:qFormat/>
    <w:rsid w:val="00416A7B"/>
    <w:rPr>
      <w:rFonts w:ascii="Calibri" w:hAnsi="Calibri"/>
      <w:sz w:val="22"/>
      <w:szCs w:val="22"/>
    </w:rPr>
  </w:style>
  <w:style w:type="character" w:customStyle="1" w:styleId="af2">
    <w:name w:val="Другое_"/>
    <w:basedOn w:val="a0"/>
    <w:link w:val="af3"/>
    <w:rsid w:val="00AB2D69"/>
    <w:rPr>
      <w:sz w:val="22"/>
      <w:szCs w:val="22"/>
    </w:rPr>
  </w:style>
  <w:style w:type="paragraph" w:customStyle="1" w:styleId="af3">
    <w:name w:val="Другое"/>
    <w:basedOn w:val="a"/>
    <w:link w:val="af2"/>
    <w:rsid w:val="00AB2D69"/>
    <w:pPr>
      <w:widowControl w:val="0"/>
      <w:spacing w:line="300" w:lineRule="auto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0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&#1056;&#1072;&#1073;&#1086;&#1095;&#1080;&#1081;%20&#1089;&#1090;&#1086;&#1083;\&#1055;&#1086;&#1088;&#1090;&#1092;&#1077;&#1083;&#1100;\Gerb%202005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9D511-AD6B-41BC-B277-18DD6A5F0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Gerb 2005.dot</Template>
  <TotalTime>0</TotalTime>
  <Pages>3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aliev</dc:creator>
  <cp:lastModifiedBy>user</cp:lastModifiedBy>
  <cp:revision>2</cp:revision>
  <cp:lastPrinted>2022-03-24T08:39:00Z</cp:lastPrinted>
  <dcterms:created xsi:type="dcterms:W3CDTF">2023-04-03T08:25:00Z</dcterms:created>
  <dcterms:modified xsi:type="dcterms:W3CDTF">2023-04-03T08:25:00Z</dcterms:modified>
</cp:coreProperties>
</file>